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5929" w14:textId="557CFA1D" w:rsidR="00BE3343" w:rsidRPr="00915FB4" w:rsidRDefault="00F210FD" w:rsidP="0004181E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7B118C" wp14:editId="66F74E5D">
                <wp:simplePos x="0" y="0"/>
                <wp:positionH relativeFrom="column">
                  <wp:posOffset>5471</wp:posOffset>
                </wp:positionH>
                <wp:positionV relativeFrom="page">
                  <wp:posOffset>6424246</wp:posOffset>
                </wp:positionV>
                <wp:extent cx="84455" cy="582295"/>
                <wp:effectExtent l="0" t="0" r="0" b="8255"/>
                <wp:wrapNone/>
                <wp:docPr id="17568033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582295"/>
                        </a:xfrm>
                        <a:prstGeom prst="rect">
                          <a:avLst/>
                        </a:prstGeom>
                        <a:solidFill>
                          <a:srgbClr val="DD22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6BE2C" id="Rectangle 3" o:spid="_x0000_s1026" style="position:absolute;margin-left:.45pt;margin-top:505.85pt;width:6.65pt;height:4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" fillcolor="#dd222d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43CF37" wp14:editId="2171194B">
                <wp:simplePos x="0" y="0"/>
                <wp:positionH relativeFrom="column">
                  <wp:posOffset>204763</wp:posOffset>
                </wp:positionH>
                <wp:positionV relativeFrom="page">
                  <wp:posOffset>6430108</wp:posOffset>
                </wp:positionV>
                <wp:extent cx="3971290" cy="582295"/>
                <wp:effectExtent l="0" t="0" r="0" b="0"/>
                <wp:wrapNone/>
                <wp:docPr id="16402787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29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429C6" w14:textId="77777777" w:rsidR="00DD57CD" w:rsidRPr="000E692D" w:rsidRDefault="00DD57CD" w:rsidP="0004181E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E692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www.nasjonalforeningen.no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3CF37" id="Rectangle 2" o:spid="_x0000_s1026" style="position:absolute;margin-left:16.1pt;margin-top:506.3pt;width:312.7pt;height:45.8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" filled="f" stroked="f" strokeweight="1pt">
                <v:textbox>
                  <w:txbxContent>
                    <w:p w14:paraId="351429C6" w14:textId="77777777" w:rsidR="00DD57CD" w:rsidRPr="000E692D" w:rsidRDefault="00DD57CD" w:rsidP="0004181E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E692D">
                        <w:rPr>
                          <w:color w:val="000000" w:themeColor="text1"/>
                          <w:sz w:val="24"/>
                          <w:szCs w:val="24"/>
                        </w:rPr>
                        <w:t>www.nasjonalforeningen.no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sdt>
        <w:sdtPr>
          <w:id w:val="1132986976"/>
          <w:placeholder>
            <w:docPart w:val="AAC87C0AF80F4B29BE647DB182B1D04A"/>
          </w:placeholder>
          <w:temporary/>
          <w:showingPlcHdr/>
          <w:text w:multiLine="1"/>
        </w:sdtPr>
        <w:sdtEndPr/>
        <w:sdtContent>
          <w:r w:rsidR="00F04B68" w:rsidRPr="00F04B68">
            <w:rPr>
              <w:rStyle w:val="PlaceholderText"/>
              <w:color w:val="DC212C"/>
            </w:rPr>
            <w:t>[Overskrift 1]</w:t>
          </w:r>
        </w:sdtContent>
      </w:sdt>
    </w:p>
    <w:p w14:paraId="59215FB9" w14:textId="670FAEAB" w:rsidR="00C55CED" w:rsidRPr="005C4FDC" w:rsidRDefault="000F127E" w:rsidP="00134F67">
      <w:pPr>
        <w:pStyle w:val="Heading3"/>
      </w:pPr>
      <w:sdt>
        <w:sdtPr>
          <w:id w:val="70240326"/>
          <w:placeholder>
            <w:docPart w:val="80A2C75051B74742BA53194800CE879E"/>
          </w:placeholder>
          <w:temporary/>
          <w:showingPlcHdr/>
          <w:text w:multiLine="1"/>
        </w:sdtPr>
        <w:sdtEndPr/>
        <w:sdtContent>
          <w:r w:rsidR="00F04B68" w:rsidRPr="00F04B68">
            <w:rPr>
              <w:rStyle w:val="PlaceholderText"/>
              <w:color w:val="auto"/>
            </w:rPr>
            <w:t>[Overskrift 3]</w:t>
          </w:r>
        </w:sdtContent>
      </w:sdt>
    </w:p>
    <w:p w14:paraId="70621059" w14:textId="7D8EFB57" w:rsidR="008E5217" w:rsidRDefault="000F127E" w:rsidP="00F210FD">
      <w:pPr>
        <w:pStyle w:val="Kulepunkt"/>
      </w:pPr>
      <w:sdt>
        <w:sdtPr>
          <w:id w:val="486592366"/>
          <w:placeholder>
            <w:docPart w:val="495A65E593DA484DB1290E680D5F098E"/>
          </w:placeholder>
          <w:temporary/>
          <w:showingPlcHdr/>
          <w:text w:multiLine="1"/>
        </w:sdtPr>
        <w:sdtEndPr/>
        <w:sdtContent>
          <w:r w:rsidR="00F210FD" w:rsidRPr="00F210FD">
            <w:rPr>
              <w:rStyle w:val="PlaceholderText"/>
              <w:color w:val="auto"/>
            </w:rPr>
            <w:t>[Kulepunkt]</w:t>
          </w:r>
        </w:sdtContent>
      </w:sdt>
    </w:p>
    <w:p w14:paraId="7D1A25DB" w14:textId="645FF53B" w:rsidR="00915FB4" w:rsidRDefault="00915FB4" w:rsidP="0004181E">
      <w:pPr>
        <w:spacing w:after="1800"/>
      </w:pPr>
      <w:r>
        <w:br w:type="column"/>
      </w:r>
    </w:p>
    <w:p w14:paraId="6F2B48C1" w14:textId="3D9AB011" w:rsidR="00915FB4" w:rsidRDefault="001D794C" w:rsidP="0004181E">
      <w:pPr>
        <w:pStyle w:val="Heading1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EEF2B30" wp14:editId="0B7287EB">
            <wp:simplePos x="0" y="0"/>
            <wp:positionH relativeFrom="margin">
              <wp:posOffset>6583680</wp:posOffset>
            </wp:positionH>
            <wp:positionV relativeFrom="margin">
              <wp:posOffset>-409575</wp:posOffset>
            </wp:positionV>
            <wp:extent cx="1343025" cy="1343025"/>
            <wp:effectExtent l="0" t="0" r="9525" b="9525"/>
            <wp:wrapSquare wrapText="bothSides"/>
            <wp:docPr id="125143437" name="Bilde 3" descr="Et bilde som inneholder tekst, logo, Font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3437" name="Bilde 3" descr="Et bilde som inneholder tekst, logo, Font, skjermbilde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8A7">
        <w:t xml:space="preserve">Bli med oss </w:t>
      </w:r>
    </w:p>
    <w:p w14:paraId="2396E62E" w14:textId="299E1E3E" w:rsidR="005C4FDC" w:rsidRDefault="009E28A7" w:rsidP="00134F67">
      <w:pPr>
        <w:pStyle w:val="Heading3"/>
      </w:pPr>
      <w:r>
        <w:t>Vi har aktiviteter for alle målgrupper!</w:t>
      </w:r>
    </w:p>
    <w:p w14:paraId="6F093B64" w14:textId="1312E59E" w:rsidR="005C4FDC" w:rsidRPr="006D2955" w:rsidRDefault="009E28A7" w:rsidP="0004181E">
      <w:r>
        <w:rPr>
          <w:noProof/>
        </w:rPr>
        <w:drawing>
          <wp:anchor distT="0" distB="0" distL="114300" distR="114300" simplePos="0" relativeHeight="251670528" behindDoc="0" locked="0" layoutInCell="1" allowOverlap="1" wp14:anchorId="2C83BB3F" wp14:editId="31FAE905">
            <wp:simplePos x="0" y="0"/>
            <wp:positionH relativeFrom="column">
              <wp:posOffset>-271780</wp:posOffset>
            </wp:positionH>
            <wp:positionV relativeFrom="paragraph">
              <wp:posOffset>608965</wp:posOffset>
            </wp:positionV>
            <wp:extent cx="4791075" cy="3185185"/>
            <wp:effectExtent l="0" t="0" r="0" b="0"/>
            <wp:wrapSquare wrapText="bothSides"/>
            <wp:docPr id="729800708" name="Picture 9" descr="A group of people in red jack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00708" name="Picture 9" descr="A group of people in red jacket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8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DC" w:rsidRPr="006D2955">
        <w:br w:type="page"/>
      </w:r>
    </w:p>
    <w:p w14:paraId="50384C82" w14:textId="77777777" w:rsidR="005C4FDC" w:rsidRPr="0004181E" w:rsidRDefault="00C549B1" w:rsidP="000E692D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281731" wp14:editId="060E9E2D">
                <wp:simplePos x="0" y="0"/>
                <wp:positionH relativeFrom="column">
                  <wp:posOffset>5336540</wp:posOffset>
                </wp:positionH>
                <wp:positionV relativeFrom="page">
                  <wp:posOffset>5692140</wp:posOffset>
                </wp:positionV>
                <wp:extent cx="4184650" cy="1306195"/>
                <wp:effectExtent l="0" t="0" r="6350" b="8255"/>
                <wp:wrapTopAndBottom/>
                <wp:docPr id="20429230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0" cy="130619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 t="-7644" b="-76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AC5BD" id="Rectangle 1" o:spid="_x0000_s1026" style="position:absolute;margin-left:420.2pt;margin-top:448.2pt;width:329.5pt;height:10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" stroked="f" strokeweight="1pt">
                <v:fill r:id="rId15" o:title="" recolor="t" rotate="t" type="frame"/>
                <w10:wrap type="topAndBottom" anchory="page"/>
              </v:rect>
            </w:pict>
          </mc:Fallback>
        </mc:AlternateContent>
      </w:r>
      <w:sdt>
        <w:sdtPr>
          <w:id w:val="537399554"/>
          <w:placeholder>
            <w:docPart w:val="27239F15374E4AA29B72C659CE50FF70"/>
          </w:placeholder>
          <w:temporary/>
          <w:showingPlcHdr/>
          <w:text w:multiLine="1"/>
        </w:sdtPr>
        <w:sdtEndPr/>
        <w:sdtContent>
          <w:r w:rsidR="00F04B68" w:rsidRPr="00F04B68">
            <w:rPr>
              <w:rStyle w:val="PlaceholderText"/>
              <w:color w:val="DC212C"/>
            </w:rPr>
            <w:t>[Overskrift 1]</w:t>
          </w:r>
        </w:sdtContent>
      </w:sdt>
    </w:p>
    <w:p w14:paraId="1ADC07B2" w14:textId="77777777" w:rsidR="005C4FDC" w:rsidRDefault="000F127E" w:rsidP="00134F67">
      <w:pPr>
        <w:pStyle w:val="Heading2"/>
      </w:pPr>
      <w:sdt>
        <w:sdtPr>
          <w:id w:val="1755789263"/>
          <w:placeholder>
            <w:docPart w:val="A4E3F836F0D141CDBE0689679970E796"/>
          </w:placeholder>
          <w:temporary/>
          <w:showingPlcHdr/>
          <w:text w:multiLine="1"/>
        </w:sdtPr>
        <w:sdtEndPr/>
        <w:sdtContent>
          <w:r w:rsidR="00F04B68" w:rsidRPr="00F04B68">
            <w:rPr>
              <w:rStyle w:val="PlaceholderText"/>
              <w:color w:val="auto"/>
            </w:rPr>
            <w:t>[Overskrift 2]</w:t>
          </w:r>
        </w:sdtContent>
      </w:sdt>
    </w:p>
    <w:p w14:paraId="062003CC" w14:textId="77777777" w:rsidR="00E72942" w:rsidRDefault="000F127E" w:rsidP="00134F67">
      <w:pPr>
        <w:pStyle w:val="Heading3"/>
      </w:pPr>
      <w:sdt>
        <w:sdtPr>
          <w:id w:val="-1008367712"/>
          <w:placeholder>
            <w:docPart w:val="B3A84C4495354848914DC6C845EA471D"/>
          </w:placeholder>
          <w:temporary/>
          <w:showingPlcHdr/>
          <w:text w:multiLine="1"/>
        </w:sdtPr>
        <w:sdtEndPr/>
        <w:sdtContent>
          <w:r w:rsidR="00F04B68" w:rsidRPr="00F04B68">
            <w:rPr>
              <w:rStyle w:val="PlaceholderText"/>
              <w:color w:val="auto"/>
            </w:rPr>
            <w:t>[Overskrift 3]</w:t>
          </w:r>
        </w:sdtContent>
      </w:sdt>
    </w:p>
    <w:p w14:paraId="153E4B34" w14:textId="77777777" w:rsidR="00E72942" w:rsidRPr="00B07208" w:rsidRDefault="000F127E" w:rsidP="00134F67">
      <w:pPr>
        <w:pStyle w:val="Heading4"/>
      </w:pPr>
      <w:sdt>
        <w:sdtPr>
          <w:id w:val="988670510"/>
          <w:placeholder>
            <w:docPart w:val="9CF9B482BA65455EA0558A40AC300F06"/>
          </w:placeholder>
          <w:temporary/>
          <w:showingPlcHdr/>
          <w:text w:multiLine="1"/>
        </w:sdtPr>
        <w:sdtEndPr/>
        <w:sdtContent>
          <w:r w:rsidR="000F2B41" w:rsidRPr="000F2B41">
            <w:rPr>
              <w:rStyle w:val="PlaceholderText"/>
              <w:color w:val="auto"/>
            </w:rPr>
            <w:t>[Overskrift 4]</w:t>
          </w:r>
        </w:sdtContent>
      </w:sdt>
    </w:p>
    <w:p w14:paraId="11D7D62C" w14:textId="77777777" w:rsidR="000F2B41" w:rsidRDefault="000F127E" w:rsidP="000F2B41">
      <w:sdt>
        <w:sdtPr>
          <w:id w:val="1533460196"/>
          <w:placeholder>
            <w:docPart w:val="06CE34290A1F4129BF7518B1E4ECA2C0"/>
          </w:placeholder>
          <w:temporary/>
          <w:showingPlcHdr/>
          <w:text w:multiLine="1"/>
        </w:sdtPr>
        <w:sdtEndPr/>
        <w:sdtContent>
          <w:r w:rsidR="000F2B41" w:rsidRPr="000F2B41">
            <w:rPr>
              <w:rStyle w:val="PlaceholderText"/>
              <w:color w:val="auto"/>
            </w:rPr>
            <w:t>[Brødtekst]</w:t>
          </w:r>
        </w:sdtContent>
      </w:sdt>
    </w:p>
    <w:p w14:paraId="20400604" w14:textId="77777777" w:rsidR="00C549B1" w:rsidRDefault="00C549B1" w:rsidP="00C549B1">
      <w:pPr>
        <w:pStyle w:val="Nummerertliste1"/>
      </w:pPr>
      <w:r>
        <w:br w:type="column"/>
      </w:r>
      <w:r>
        <w:t xml:space="preserve"> </w:t>
      </w:r>
      <w:sdt>
        <w:sdtPr>
          <w:id w:val="-1762825786"/>
          <w:placeholder>
            <w:docPart w:val="16439D3A3BE54742B6790F21F9D7C62D"/>
          </w:placeholder>
          <w:temporary/>
          <w:showingPlcHdr/>
          <w:text w:multiLine="1"/>
        </w:sdtPr>
        <w:sdtEndPr/>
        <w:sdtContent>
          <w:r w:rsidRPr="00C549B1">
            <w:rPr>
              <w:rStyle w:val="NummerertlisteChar"/>
            </w:rPr>
            <w:t>[Nummerert liste]</w:t>
          </w:r>
        </w:sdtContent>
      </w:sdt>
    </w:p>
    <w:p w14:paraId="53338B7D" w14:textId="77777777" w:rsidR="004D58F3" w:rsidRPr="0004181E" w:rsidRDefault="000F127E" w:rsidP="004D58F3">
      <w:pPr>
        <w:pStyle w:val="Kulepunkt"/>
      </w:pPr>
      <w:sdt>
        <w:sdtPr>
          <w:id w:val="829403097"/>
          <w:placeholder>
            <w:docPart w:val="89789CC5F0EE42C6881DEA763FA89E8F"/>
          </w:placeholder>
          <w:temporary/>
          <w:showingPlcHdr/>
          <w:text w:multiLine="1"/>
        </w:sdtPr>
        <w:sdtEndPr/>
        <w:sdtContent>
          <w:r w:rsidR="000F2B41" w:rsidRPr="000F2B41">
            <w:rPr>
              <w:rStyle w:val="PlaceholderText"/>
              <w:color w:val="auto"/>
            </w:rPr>
            <w:t>[Kulepunkt]</w:t>
          </w:r>
        </w:sdtContent>
      </w:sdt>
    </w:p>
    <w:sectPr w:rsidR="004D58F3" w:rsidRPr="0004181E" w:rsidSect="00D30CF1">
      <w:headerReference w:type="default" r:id="rId16"/>
      <w:headerReference w:type="first" r:id="rId17"/>
      <w:pgSz w:w="16838" w:h="11906" w:orient="landscape" w:code="9"/>
      <w:pgMar w:top="1021" w:right="1134" w:bottom="741" w:left="896" w:header="510" w:footer="340" w:gutter="0"/>
      <w:cols w:num="2" w:space="201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6A6E" w14:textId="77777777" w:rsidR="000F127E" w:rsidRDefault="000F127E" w:rsidP="0004181E">
      <w:r>
        <w:separator/>
      </w:r>
    </w:p>
  </w:endnote>
  <w:endnote w:type="continuationSeparator" w:id="0">
    <w:p w14:paraId="28407B98" w14:textId="77777777" w:rsidR="000F127E" w:rsidRDefault="000F127E" w:rsidP="0004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F25F" w14:textId="77777777" w:rsidR="000F127E" w:rsidRDefault="000F127E" w:rsidP="0004181E">
      <w:r>
        <w:separator/>
      </w:r>
    </w:p>
  </w:footnote>
  <w:footnote w:type="continuationSeparator" w:id="0">
    <w:p w14:paraId="44A9A343" w14:textId="77777777" w:rsidR="000F127E" w:rsidRDefault="000F127E" w:rsidP="0004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CE03" w14:textId="77777777" w:rsidR="00C55CED" w:rsidRDefault="00E72942" w:rsidP="000418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155DA7" wp14:editId="35648B8B">
              <wp:simplePos x="0" y="0"/>
              <wp:positionH relativeFrom="column">
                <wp:posOffset>-281745</wp:posOffset>
              </wp:positionH>
              <wp:positionV relativeFrom="page">
                <wp:posOffset>381000</wp:posOffset>
              </wp:positionV>
              <wp:extent cx="10075985" cy="6805246"/>
              <wp:effectExtent l="0" t="0" r="1905" b="0"/>
              <wp:wrapNone/>
              <wp:docPr id="212459595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5985" cy="6805246"/>
                      </a:xfrm>
                      <a:prstGeom prst="rect">
                        <a:avLst/>
                      </a:prstGeom>
                      <a:solidFill>
                        <a:srgbClr val="FCEF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111338" id="Rectangle 6" o:spid="_x0000_s1026" style="position:absolute;margin-left:-22.2pt;margin-top:30pt;width:793.4pt;height:53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" fillcolor="#fcefe0" stroked="f" strokeweight="1pt">
              <w10:wrap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A370" w14:textId="56AC3EB0" w:rsidR="00915FB4" w:rsidRDefault="00E22020" w:rsidP="000418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46CDA" wp14:editId="5882CD47">
              <wp:simplePos x="0" y="0"/>
              <wp:positionH relativeFrom="column">
                <wp:posOffset>-275883</wp:posOffset>
              </wp:positionH>
              <wp:positionV relativeFrom="paragraph">
                <wp:posOffset>63012</wp:posOffset>
              </wp:positionV>
              <wp:extent cx="4747846" cy="6795135"/>
              <wp:effectExtent l="0" t="0" r="0" b="5715"/>
              <wp:wrapNone/>
              <wp:docPr id="1989126167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47846" cy="6795135"/>
                      </a:xfrm>
                      <a:prstGeom prst="rect">
                        <a:avLst/>
                      </a:prstGeom>
                      <a:solidFill>
                        <a:srgbClr val="E7F3F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CCBB95" id="Rectangle 10" o:spid="_x0000_s1026" style="position:absolute;margin-left:-21.7pt;margin-top:4.95pt;width:373.85pt;height:535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" fillcolor="#e7f3f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91B2BC" wp14:editId="269ECE7E">
              <wp:simplePos x="0" y="0"/>
              <wp:positionH relativeFrom="column">
                <wp:posOffset>5058117</wp:posOffset>
              </wp:positionH>
              <wp:positionV relativeFrom="page">
                <wp:posOffset>1705708</wp:posOffset>
              </wp:positionV>
              <wp:extent cx="4751705" cy="2262505"/>
              <wp:effectExtent l="0" t="0" r="0" b="4445"/>
              <wp:wrapNone/>
              <wp:docPr id="1110329876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1705" cy="2262505"/>
                      </a:xfrm>
                      <a:prstGeom prst="rect">
                        <a:avLst/>
                      </a:prstGeom>
                      <a:solidFill>
                        <a:srgbClr val="E7F3F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E6C9A9" id="Rectangle 9" o:spid="_x0000_s1026" style="position:absolute;margin-left:398.3pt;margin-top:134.3pt;width:374.15pt;height:178.1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" fillcolor="#e7f3f4" stroked="f" strokeweight="1pt"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70C"/>
    <w:multiLevelType w:val="hybridMultilevel"/>
    <w:tmpl w:val="C1C66D20"/>
    <w:lvl w:ilvl="0" w:tplc="F592626A">
      <w:start w:val="1"/>
      <w:numFmt w:val="decimal"/>
      <w:pStyle w:val="Nummerertliste1"/>
      <w:lvlText w:val="%1."/>
      <w:lvlJc w:val="left"/>
      <w:pPr>
        <w:ind w:left="720" w:hanging="360"/>
      </w:pPr>
      <w:rPr>
        <w:rFonts w:hint="default"/>
        <w:color w:val="DC212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F24B9"/>
    <w:multiLevelType w:val="hybridMultilevel"/>
    <w:tmpl w:val="A6FEE4F6"/>
    <w:lvl w:ilvl="0" w:tplc="3F3A037A">
      <w:start w:val="1"/>
      <w:numFmt w:val="bullet"/>
      <w:pStyle w:val="Kulepunkt"/>
      <w:lvlText w:val=""/>
      <w:lvlJc w:val="left"/>
      <w:pPr>
        <w:ind w:left="720" w:hanging="360"/>
      </w:pPr>
      <w:rPr>
        <w:rFonts w:ascii="Symbol" w:hAnsi="Symbol" w:hint="default"/>
        <w:color w:val="DD222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81159">
    <w:abstractNumId w:val="1"/>
  </w:num>
  <w:num w:numId="2" w16cid:durableId="2118670139">
    <w:abstractNumId w:val="1"/>
    <w:lvlOverride w:ilvl="0">
      <w:startOverride w:val="1"/>
    </w:lvlOverride>
  </w:num>
  <w:num w:numId="3" w16cid:durableId="162072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97"/>
    <w:rsid w:val="0004181E"/>
    <w:rsid w:val="000A7D4D"/>
    <w:rsid w:val="000B491C"/>
    <w:rsid w:val="000C78BD"/>
    <w:rsid w:val="000E692D"/>
    <w:rsid w:val="000F127E"/>
    <w:rsid w:val="000F2B41"/>
    <w:rsid w:val="00133972"/>
    <w:rsid w:val="00134F67"/>
    <w:rsid w:val="00185F12"/>
    <w:rsid w:val="00190C7E"/>
    <w:rsid w:val="001D794C"/>
    <w:rsid w:val="001F056C"/>
    <w:rsid w:val="00211BA1"/>
    <w:rsid w:val="00237A17"/>
    <w:rsid w:val="002422FA"/>
    <w:rsid w:val="00276CE3"/>
    <w:rsid w:val="00286C98"/>
    <w:rsid w:val="002B0879"/>
    <w:rsid w:val="002D43C6"/>
    <w:rsid w:val="002E007A"/>
    <w:rsid w:val="003258A7"/>
    <w:rsid w:val="004920D1"/>
    <w:rsid w:val="004C2B3C"/>
    <w:rsid w:val="004D3D8A"/>
    <w:rsid w:val="004D58F3"/>
    <w:rsid w:val="004D69D2"/>
    <w:rsid w:val="00507966"/>
    <w:rsid w:val="00523397"/>
    <w:rsid w:val="00583638"/>
    <w:rsid w:val="005C4FDC"/>
    <w:rsid w:val="00657B7C"/>
    <w:rsid w:val="00672C04"/>
    <w:rsid w:val="006A0325"/>
    <w:rsid w:val="006C2384"/>
    <w:rsid w:val="006D2955"/>
    <w:rsid w:val="006E7B53"/>
    <w:rsid w:val="007114A6"/>
    <w:rsid w:val="00725FBC"/>
    <w:rsid w:val="007B5A4C"/>
    <w:rsid w:val="007C04C5"/>
    <w:rsid w:val="008612B0"/>
    <w:rsid w:val="008E5217"/>
    <w:rsid w:val="00906CE1"/>
    <w:rsid w:val="00915FB4"/>
    <w:rsid w:val="009E28A7"/>
    <w:rsid w:val="00A01585"/>
    <w:rsid w:val="00A21D56"/>
    <w:rsid w:val="00A618D2"/>
    <w:rsid w:val="00A85EBD"/>
    <w:rsid w:val="00AC209B"/>
    <w:rsid w:val="00AF11BB"/>
    <w:rsid w:val="00AF3651"/>
    <w:rsid w:val="00B07208"/>
    <w:rsid w:val="00B438A7"/>
    <w:rsid w:val="00B572AF"/>
    <w:rsid w:val="00BA7E32"/>
    <w:rsid w:val="00BE3343"/>
    <w:rsid w:val="00BE3C51"/>
    <w:rsid w:val="00C058DD"/>
    <w:rsid w:val="00C16030"/>
    <w:rsid w:val="00C26ACB"/>
    <w:rsid w:val="00C333E2"/>
    <w:rsid w:val="00C40E87"/>
    <w:rsid w:val="00C549B1"/>
    <w:rsid w:val="00C55CED"/>
    <w:rsid w:val="00CC2EB3"/>
    <w:rsid w:val="00CF28BA"/>
    <w:rsid w:val="00D26A1E"/>
    <w:rsid w:val="00D30CF1"/>
    <w:rsid w:val="00D83BC5"/>
    <w:rsid w:val="00D91E20"/>
    <w:rsid w:val="00DA771D"/>
    <w:rsid w:val="00DC1010"/>
    <w:rsid w:val="00DD57CD"/>
    <w:rsid w:val="00E22020"/>
    <w:rsid w:val="00E44BAD"/>
    <w:rsid w:val="00E704C8"/>
    <w:rsid w:val="00E72942"/>
    <w:rsid w:val="00F04B68"/>
    <w:rsid w:val="00F1650A"/>
    <w:rsid w:val="00F210FD"/>
    <w:rsid w:val="00FC3914"/>
    <w:rsid w:val="00FC6E83"/>
    <w:rsid w:val="00FD3F33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9176B"/>
  <w15:docId w15:val="{CD3E1CE7-76CC-4974-9277-80DA59EF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CB"/>
    <w:pPr>
      <w:spacing w:after="320" w:line="288" w:lineRule="auto"/>
    </w:pPr>
    <w:rPr>
      <w:sz w:val="20"/>
      <w:szCs w:val="20"/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81E"/>
    <w:pPr>
      <w:spacing w:after="200" w:line="240" w:lineRule="auto"/>
      <w:outlineLvl w:val="0"/>
    </w:pPr>
    <w:rPr>
      <w:b/>
      <w:bCs/>
      <w:color w:val="DC212C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F67"/>
    <w:pPr>
      <w:spacing w:after="300" w:line="252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F67"/>
    <w:pPr>
      <w:spacing w:after="300" w:line="252" w:lineRule="auto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4F67"/>
    <w:pPr>
      <w:spacing w:after="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55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55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55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55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55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81E"/>
    <w:rPr>
      <w:b/>
      <w:bCs/>
      <w:color w:val="DC212C"/>
      <w:sz w:val="50"/>
      <w:szCs w:val="50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134F67"/>
    <w:rPr>
      <w:b/>
      <w:bCs/>
      <w:sz w:val="24"/>
      <w:szCs w:val="24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rsid w:val="00134F67"/>
    <w:rPr>
      <w:sz w:val="24"/>
      <w:szCs w:val="24"/>
      <w:lang w:val="nb-NO"/>
    </w:rPr>
  </w:style>
  <w:style w:type="character" w:customStyle="1" w:styleId="Heading4Char">
    <w:name w:val="Heading 4 Char"/>
    <w:basedOn w:val="DefaultParagraphFont"/>
    <w:link w:val="Heading4"/>
    <w:uiPriority w:val="9"/>
    <w:rsid w:val="00134F67"/>
    <w:rPr>
      <w:b/>
      <w:sz w:val="20"/>
      <w:szCs w:val="20"/>
      <w:lang w:val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ACB"/>
    <w:rPr>
      <w:rFonts w:eastAsiaTheme="majorEastAsia" w:cstheme="majorBidi"/>
      <w:color w:val="0F4761" w:themeColor="accent1" w:themeShade="BF"/>
      <w:sz w:val="20"/>
      <w:szCs w:val="20"/>
      <w:lang w:val="nb-N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ACB"/>
    <w:rPr>
      <w:rFonts w:eastAsiaTheme="majorEastAsia" w:cstheme="majorBidi"/>
      <w:i/>
      <w:iCs/>
      <w:color w:val="595959" w:themeColor="text1" w:themeTint="A6"/>
      <w:sz w:val="20"/>
      <w:szCs w:val="20"/>
      <w:lang w:val="nb-N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ACB"/>
    <w:rPr>
      <w:rFonts w:eastAsiaTheme="majorEastAsia" w:cstheme="majorBidi"/>
      <w:color w:val="595959" w:themeColor="text1" w:themeTint="A6"/>
      <w:sz w:val="20"/>
      <w:szCs w:val="20"/>
      <w:lang w:val="nb-N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ACB"/>
    <w:rPr>
      <w:rFonts w:eastAsiaTheme="majorEastAsia" w:cstheme="majorBidi"/>
      <w:i/>
      <w:iCs/>
      <w:color w:val="272727" w:themeColor="text1" w:themeTint="D8"/>
      <w:sz w:val="20"/>
      <w:szCs w:val="20"/>
      <w:lang w:val="nb-N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ACB"/>
    <w:rPr>
      <w:rFonts w:eastAsiaTheme="majorEastAsia" w:cstheme="majorBidi"/>
      <w:color w:val="272727" w:themeColor="text1" w:themeTint="D8"/>
      <w:sz w:val="20"/>
      <w:szCs w:val="20"/>
      <w:lang w:val="nb-NO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C55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26ACB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C55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26ACB"/>
    <w:rPr>
      <w:rFonts w:eastAsiaTheme="majorEastAsia" w:cstheme="majorBidi"/>
      <w:color w:val="595959" w:themeColor="text1" w:themeTint="A6"/>
      <w:spacing w:val="15"/>
      <w:sz w:val="28"/>
      <w:szCs w:val="28"/>
      <w:lang w:val="nb-N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55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26ACB"/>
    <w:rPr>
      <w:i/>
      <w:iCs/>
      <w:color w:val="404040" w:themeColor="text1" w:themeTint="BF"/>
      <w:sz w:val="20"/>
      <w:szCs w:val="20"/>
      <w:lang w:val="nb-NO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C55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C55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55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26ACB"/>
    <w:rPr>
      <w:i/>
      <w:iCs/>
      <w:color w:val="0F4761" w:themeColor="accent1" w:themeShade="BF"/>
      <w:sz w:val="20"/>
      <w:szCs w:val="20"/>
      <w:lang w:val="nb-NO"/>
    </w:rPr>
  </w:style>
  <w:style w:type="character" w:styleId="IntenseReference">
    <w:name w:val="Intense Reference"/>
    <w:basedOn w:val="DefaultParagraphFont"/>
    <w:uiPriority w:val="32"/>
    <w:semiHidden/>
    <w:qFormat/>
    <w:rsid w:val="00C55C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CED"/>
  </w:style>
  <w:style w:type="paragraph" w:styleId="Footer">
    <w:name w:val="footer"/>
    <w:basedOn w:val="Normal"/>
    <w:link w:val="FooterChar"/>
    <w:uiPriority w:val="99"/>
    <w:unhideWhenUsed/>
    <w:rsid w:val="00C55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CED"/>
  </w:style>
  <w:style w:type="paragraph" w:customStyle="1" w:styleId="Kulepunkt">
    <w:name w:val="Kulepunkt"/>
    <w:basedOn w:val="ListParagraph"/>
    <w:link w:val="KulepunktChar"/>
    <w:qFormat/>
    <w:rsid w:val="002B0879"/>
    <w:pPr>
      <w:numPr>
        <w:numId w:val="1"/>
      </w:numPr>
      <w:spacing w:after="0"/>
      <w:ind w:left="227" w:hanging="227"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C26ACB"/>
    <w:rPr>
      <w:sz w:val="20"/>
      <w:szCs w:val="20"/>
      <w:lang w:val="nb-NO"/>
    </w:rPr>
  </w:style>
  <w:style w:type="character" w:customStyle="1" w:styleId="KulepunktChar">
    <w:name w:val="Kulepunkt Char"/>
    <w:basedOn w:val="ListParagraphChar"/>
    <w:link w:val="Kulepunkt"/>
    <w:rsid w:val="002B0879"/>
    <w:rPr>
      <w:sz w:val="20"/>
      <w:szCs w:val="20"/>
      <w:lang w:val="nb-NO"/>
    </w:rPr>
  </w:style>
  <w:style w:type="character" w:styleId="PlaceholderText">
    <w:name w:val="Placeholder Text"/>
    <w:basedOn w:val="DefaultParagraphFont"/>
    <w:uiPriority w:val="99"/>
    <w:semiHidden/>
    <w:rsid w:val="00F210FD"/>
    <w:rPr>
      <w:color w:val="666666"/>
    </w:rPr>
  </w:style>
  <w:style w:type="paragraph" w:customStyle="1" w:styleId="Nummerertliste1">
    <w:name w:val="Nummerert liste1"/>
    <w:basedOn w:val="Normal"/>
    <w:link w:val="NummerertlisteChar"/>
    <w:qFormat/>
    <w:rsid w:val="00134F67"/>
    <w:pPr>
      <w:numPr>
        <w:numId w:val="3"/>
      </w:numPr>
      <w:spacing w:before="240" w:after="0" w:line="252" w:lineRule="auto"/>
      <w:ind w:left="255" w:hanging="255"/>
    </w:pPr>
    <w:rPr>
      <w:b/>
      <w:bCs/>
      <w:sz w:val="24"/>
      <w:szCs w:val="24"/>
    </w:rPr>
  </w:style>
  <w:style w:type="character" w:customStyle="1" w:styleId="NummerertlisteChar">
    <w:name w:val="Nummerert liste Char"/>
    <w:basedOn w:val="DefaultParagraphFont"/>
    <w:link w:val="Nummerertliste1"/>
    <w:rsid w:val="00134F67"/>
    <w:rPr>
      <w:b/>
      <w:bCs/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ha\Downloads\Wordmal%20Nasjonalforeningen%20for%20folkehelsen%20v2_98390155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C87C0AF80F4B29BE647DB182B1D0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6C092C-29EA-4225-A097-3EA5ED53951F}"/>
      </w:docPartPr>
      <w:docPartBody>
        <w:p w:rsidR="00135DD6" w:rsidRDefault="004C3DDF">
          <w:pPr>
            <w:pStyle w:val="AAC87C0AF80F4B29BE647DB182B1D04A"/>
          </w:pPr>
          <w:r w:rsidRPr="001D5A32">
            <w:rPr>
              <w:rStyle w:val="PlaceholderText"/>
            </w:rPr>
            <w:t>[Overskrift 1]</w:t>
          </w:r>
        </w:p>
      </w:docPartBody>
    </w:docPart>
    <w:docPart>
      <w:docPartPr>
        <w:name w:val="80A2C75051B74742BA53194800CE87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65563A-018F-4B4E-A3BE-C7C8F3F95D84}"/>
      </w:docPartPr>
      <w:docPartBody>
        <w:p w:rsidR="00135DD6" w:rsidRDefault="004C3DDF">
          <w:pPr>
            <w:pStyle w:val="80A2C75051B74742BA53194800CE879E"/>
          </w:pPr>
          <w:r w:rsidRPr="001D5A32">
            <w:rPr>
              <w:rStyle w:val="PlaceholderText"/>
            </w:rPr>
            <w:t>[Overskrift 3]</w:t>
          </w:r>
        </w:p>
      </w:docPartBody>
    </w:docPart>
    <w:docPart>
      <w:docPartPr>
        <w:name w:val="495A65E593DA484DB1290E680D5F09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BC5323-A9D2-434C-8BC0-1E5596B98F9B}"/>
      </w:docPartPr>
      <w:docPartBody>
        <w:p w:rsidR="00135DD6" w:rsidRDefault="004C3DDF">
          <w:pPr>
            <w:pStyle w:val="495A65E593DA484DB1290E680D5F098E"/>
          </w:pPr>
          <w:r w:rsidRPr="00F97D66">
            <w:rPr>
              <w:rStyle w:val="PlaceholderText"/>
            </w:rPr>
            <w:t>[Kulepunkt]</w:t>
          </w:r>
        </w:p>
      </w:docPartBody>
    </w:docPart>
    <w:docPart>
      <w:docPartPr>
        <w:name w:val="27239F15374E4AA29B72C659CE50FF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E9B021-3E71-4FA1-9979-9F93F8BB2B16}"/>
      </w:docPartPr>
      <w:docPartBody>
        <w:p w:rsidR="00135DD6" w:rsidRDefault="004C3DDF">
          <w:pPr>
            <w:pStyle w:val="27239F15374E4AA29B72C659CE50FF70"/>
          </w:pPr>
          <w:r w:rsidRPr="001D5A32">
            <w:rPr>
              <w:rStyle w:val="PlaceholderText"/>
            </w:rPr>
            <w:t>[Overskrift 1]</w:t>
          </w:r>
        </w:p>
      </w:docPartBody>
    </w:docPart>
    <w:docPart>
      <w:docPartPr>
        <w:name w:val="A4E3F836F0D141CDBE0689679970E7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7E5593-B80B-4D98-AFE9-62ED9BC56382}"/>
      </w:docPartPr>
      <w:docPartBody>
        <w:p w:rsidR="00135DD6" w:rsidRDefault="004C3DDF">
          <w:pPr>
            <w:pStyle w:val="A4E3F836F0D141CDBE0689679970E796"/>
          </w:pPr>
          <w:r w:rsidRPr="001D5A32">
            <w:rPr>
              <w:rStyle w:val="PlaceholderText"/>
            </w:rPr>
            <w:t>[Overskrift 2]</w:t>
          </w:r>
        </w:p>
      </w:docPartBody>
    </w:docPart>
    <w:docPart>
      <w:docPartPr>
        <w:name w:val="B3A84C4495354848914DC6C845EA47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D5EE1B-7CA4-4DD6-8DC5-0DE73B414B00}"/>
      </w:docPartPr>
      <w:docPartBody>
        <w:p w:rsidR="00135DD6" w:rsidRDefault="004C3DDF">
          <w:pPr>
            <w:pStyle w:val="B3A84C4495354848914DC6C845EA471D"/>
          </w:pPr>
          <w:r w:rsidRPr="001D5A32">
            <w:rPr>
              <w:rStyle w:val="PlaceholderText"/>
            </w:rPr>
            <w:t>[Overskrift 3]</w:t>
          </w:r>
        </w:p>
      </w:docPartBody>
    </w:docPart>
    <w:docPart>
      <w:docPartPr>
        <w:name w:val="9CF9B482BA65455EA0558A40AC300F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587ACB-A3A2-4C0C-83F6-1F57BD4BE354}"/>
      </w:docPartPr>
      <w:docPartBody>
        <w:p w:rsidR="00135DD6" w:rsidRDefault="004C3DDF">
          <w:pPr>
            <w:pStyle w:val="9CF9B482BA65455EA0558A40AC300F06"/>
          </w:pPr>
          <w:r w:rsidRPr="00F97D66">
            <w:rPr>
              <w:rStyle w:val="PlaceholderText"/>
            </w:rPr>
            <w:t>[Overskrift 4]</w:t>
          </w:r>
        </w:p>
      </w:docPartBody>
    </w:docPart>
    <w:docPart>
      <w:docPartPr>
        <w:name w:val="06CE34290A1F4129BF7518B1E4ECA2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6DAFAF-C57B-4857-AE09-B4529FE7B453}"/>
      </w:docPartPr>
      <w:docPartBody>
        <w:p w:rsidR="00135DD6" w:rsidRDefault="004C3DDF">
          <w:pPr>
            <w:pStyle w:val="06CE34290A1F4129BF7518B1E4ECA2C0"/>
          </w:pPr>
          <w:r w:rsidRPr="00F97D66">
            <w:rPr>
              <w:rStyle w:val="PlaceholderText"/>
            </w:rPr>
            <w:t>[Brødtekst]</w:t>
          </w:r>
        </w:p>
      </w:docPartBody>
    </w:docPart>
    <w:docPart>
      <w:docPartPr>
        <w:name w:val="16439D3A3BE54742B6790F21F9D7C6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278FE3-7CAB-4770-8F76-8719B22CE8D4}"/>
      </w:docPartPr>
      <w:docPartBody>
        <w:p w:rsidR="00135DD6" w:rsidRDefault="004C3DDF">
          <w:pPr>
            <w:pStyle w:val="16439D3A3BE54742B6790F21F9D7C62D"/>
          </w:pPr>
          <w:r w:rsidRPr="00F97D66">
            <w:rPr>
              <w:rStyle w:val="PlaceholderText"/>
            </w:rPr>
            <w:t>[Nummerert liste]</w:t>
          </w:r>
        </w:p>
      </w:docPartBody>
    </w:docPart>
    <w:docPart>
      <w:docPartPr>
        <w:name w:val="89789CC5F0EE42C6881DEA763FA89E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B47B09-CAD8-444C-91F2-0A2C0B957B46}"/>
      </w:docPartPr>
      <w:docPartBody>
        <w:p w:rsidR="00135DD6" w:rsidRDefault="004C3DDF">
          <w:pPr>
            <w:pStyle w:val="89789CC5F0EE42C6881DEA763FA89E8F"/>
          </w:pPr>
          <w:r w:rsidRPr="00F97D66">
            <w:rPr>
              <w:rStyle w:val="PlaceholderText"/>
            </w:rPr>
            <w:t>[Kulepunkt]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18"/>
    <w:rsid w:val="000B491C"/>
    <w:rsid w:val="00133972"/>
    <w:rsid w:val="00135DD6"/>
    <w:rsid w:val="00211BA1"/>
    <w:rsid w:val="002422FA"/>
    <w:rsid w:val="00385031"/>
    <w:rsid w:val="004C3DDF"/>
    <w:rsid w:val="00624183"/>
    <w:rsid w:val="00725FBC"/>
    <w:rsid w:val="00787966"/>
    <w:rsid w:val="008852BA"/>
    <w:rsid w:val="008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AAC87C0AF80F4B29BE647DB182B1D04A">
    <w:name w:val="AAC87C0AF80F4B29BE647DB182B1D04A"/>
  </w:style>
  <w:style w:type="paragraph" w:customStyle="1" w:styleId="80A2C75051B74742BA53194800CE879E">
    <w:name w:val="80A2C75051B74742BA53194800CE879E"/>
  </w:style>
  <w:style w:type="paragraph" w:customStyle="1" w:styleId="495A65E593DA484DB1290E680D5F098E">
    <w:name w:val="495A65E593DA484DB1290E680D5F098E"/>
  </w:style>
  <w:style w:type="paragraph" w:customStyle="1" w:styleId="27239F15374E4AA29B72C659CE50FF70">
    <w:name w:val="27239F15374E4AA29B72C659CE50FF70"/>
  </w:style>
  <w:style w:type="paragraph" w:customStyle="1" w:styleId="A4E3F836F0D141CDBE0689679970E796">
    <w:name w:val="A4E3F836F0D141CDBE0689679970E796"/>
  </w:style>
  <w:style w:type="paragraph" w:customStyle="1" w:styleId="B3A84C4495354848914DC6C845EA471D">
    <w:name w:val="B3A84C4495354848914DC6C845EA471D"/>
  </w:style>
  <w:style w:type="paragraph" w:customStyle="1" w:styleId="9CF9B482BA65455EA0558A40AC300F06">
    <w:name w:val="9CF9B482BA65455EA0558A40AC300F06"/>
  </w:style>
  <w:style w:type="paragraph" w:customStyle="1" w:styleId="06CE34290A1F4129BF7518B1E4ECA2C0">
    <w:name w:val="06CE34290A1F4129BF7518B1E4ECA2C0"/>
  </w:style>
  <w:style w:type="paragraph" w:customStyle="1" w:styleId="16439D3A3BE54742B6790F21F9D7C62D">
    <w:name w:val="16439D3A3BE54742B6790F21F9D7C62D"/>
  </w:style>
  <w:style w:type="paragraph" w:customStyle="1" w:styleId="89789CC5F0EE42C6881DEA763FA89E8F">
    <w:name w:val="89789CC5F0EE42C6881DEA763FA89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2c1d49-8a0b-4f62-bc9f-9627e898214b" xsi:nil="true"/>
    <lcf76f155ced4ddcb4097134ff3c332f xmlns="9496680b-516b-4bb2-95ca-dbf3fa1f634b">
      <Terms xmlns="http://schemas.microsoft.com/office/infopath/2007/PartnerControls"/>
    </lcf76f155ced4ddcb4097134ff3c332f>
    <Thumbnail xmlns="9496680b-516b-4bb2-95ca-dbf3fa1f634b">
      <Url xsi:nil="true"/>
      <Description xsi:nil="true"/>
    </Thumbnail>
    <Status xmlns="9496680b-516b-4bb2-95ca-dbf3fa1f634b" xsi:nil="true"/>
    <Tagger xmlns="9496680b-516b-4bb2-95ca-dbf3fa1f634b" xsi:nil="true"/>
    <Fotograf xmlns="9496680b-516b-4bb2-95ca-dbf3fa1f634b" xsi:nil="true"/>
    <Tag xmlns="9496680b-516b-4bb2-95ca-dbf3fa1f63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52954E6D5544182F989C5C915F98E" ma:contentTypeVersion="26" ma:contentTypeDescription="Opprett et nytt dokument." ma:contentTypeScope="" ma:versionID="24f795ba4d3cab73b297911036d1f96d">
  <xsd:schema xmlns:xsd="http://www.w3.org/2001/XMLSchema" xmlns:xs="http://www.w3.org/2001/XMLSchema" xmlns:p="http://schemas.microsoft.com/office/2006/metadata/properties" xmlns:ns2="9496680b-516b-4bb2-95ca-dbf3fa1f634b" xmlns:ns3="042c1d49-8a0b-4f62-bc9f-9627e898214b" targetNamespace="http://schemas.microsoft.com/office/2006/metadata/properties" ma:root="true" ma:fieldsID="1c072c98c5520f954ece352aa4bf184f" ns2:_="" ns3:_="">
    <xsd:import namespace="9496680b-516b-4bb2-95ca-dbf3fa1f634b"/>
    <xsd:import namespace="042c1d49-8a0b-4f62-bc9f-9627e898214b"/>
    <xsd:element name="properties">
      <xsd:complexType>
        <xsd:sequence>
          <xsd:element name="documentManagement">
            <xsd:complexType>
              <xsd:all>
                <xsd:element ref="ns2:Tagger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otograf" minOccurs="0"/>
                <xsd:element ref="ns2:Thumbnai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6680b-516b-4bb2-95ca-dbf3fa1f634b" elementFormDefault="qualified">
    <xsd:import namespace="http://schemas.microsoft.com/office/2006/documentManagement/types"/>
    <xsd:import namespace="http://schemas.microsoft.com/office/infopath/2007/PartnerControls"/>
    <xsd:element name="Tagger" ma:index="2" nillable="true" ma:displayName="Tagger" ma:internalName="Tagger" ma:readOnly="false">
      <xsd:simpleType>
        <xsd:restriction base="dms:Text">
          <xsd:maxLength value="255"/>
        </xsd:restriction>
      </xsd:simpleType>
    </xsd:element>
    <xsd:element name="Status" ma:index="3" nillable="true" ma:displayName="Status" ma:format="Dropdown" ma:internalName="Status">
      <xsd:simpleType>
        <xsd:restriction base="dms:Choice">
          <xsd:enumeration value="Under arbeid"/>
          <xsd:enumeration value="Ferdig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Fotograf" ma:index="18" nillable="true" ma:displayName="Fotograf" ma:format="Dropdown" ma:hidden="true" ma:internalName="Fotograf" ma:readOnly="false">
      <xsd:simpleType>
        <xsd:restriction base="dms:Text">
          <xsd:maxLength value="255"/>
        </xsd:restriction>
      </xsd:simpleType>
    </xsd:element>
    <xsd:element name="Thumbnail" ma:index="20" nillable="true" ma:displayName="Thumbnail" ma:description="Forhåndsvisning" ma:format="Image" ma:hidden="tru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91356d1b-b145-46e1-b5c5-6aa41841b5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" ma:index="31" nillable="true" ma:displayName="Tag" ma:format="Dropdown" ma:hidden="true" ma:internalName="Tag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Kommunikasjonsavdel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c1d49-8a0b-4f62-bc9f-9627e89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f3bf6153-4ab8-40b1-889c-551e80eed47d}" ma:internalName="TaxCatchAll" ma:readOnly="false" ma:showField="CatchAllData" ma:web="042c1d49-8a0b-4f62-bc9f-9627e89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41BA8-022F-4B4B-88A7-63780F0C697E}">
  <ds:schemaRefs>
    <ds:schemaRef ds:uri="http://schemas.microsoft.com/office/2006/metadata/properties"/>
    <ds:schemaRef ds:uri="http://schemas.microsoft.com/office/infopath/2007/PartnerControls"/>
    <ds:schemaRef ds:uri="042c1d49-8a0b-4f62-bc9f-9627e898214b"/>
    <ds:schemaRef ds:uri="9496680b-516b-4bb2-95ca-dbf3fa1f634b"/>
  </ds:schemaRefs>
</ds:datastoreItem>
</file>

<file path=customXml/itemProps2.xml><?xml version="1.0" encoding="utf-8"?>
<ds:datastoreItem xmlns:ds="http://schemas.openxmlformats.org/officeDocument/2006/customXml" ds:itemID="{37DCC916-F5C2-4F1F-87FE-8F19DF7E3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07F36-E112-4D9B-939C-E98411A4A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6680b-516b-4bb2-95ca-dbf3fa1f634b"/>
    <ds:schemaRef ds:uri="042c1d49-8a0b-4f62-bc9f-9627e89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D0154-7A91-4ECE-9BEB-361EC9BB4946}">
  <ds:schemaRefs/>
</ds:datastoreItem>
</file>

<file path=customXml/itemProps5.xml><?xml version="1.0" encoding="utf-8"?>
<ds:datastoreItem xmlns:ds="http://schemas.openxmlformats.org/officeDocument/2006/customXml" ds:itemID="{2F1AB05D-E0B6-4F93-AC69-E95E5651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 Nasjonalforeningen for folkehelsen v2_983901556</Template>
  <TotalTime>5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Haugerud</dc:creator>
  <cp:keywords/>
  <dc:description/>
  <cp:lastModifiedBy>Lene Haugerud</cp:lastModifiedBy>
  <cp:revision>2</cp:revision>
  <cp:lastPrinted>2024-06-11T11:47:00Z</cp:lastPrinted>
  <dcterms:created xsi:type="dcterms:W3CDTF">2026-08-03T11:31:00Z</dcterms:created>
  <dcterms:modified xsi:type="dcterms:W3CDTF">2026-08-03T11:31:00Z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0x010100D0952954E6D5544182F989C5C915F98E</vt:lpwstr>
  </property>
  <property fmtid="{D5CDD505-2E9C-101B-9397-08002B2CF9AE}" pid="3" name="MediaServiceImageTags">
    <vt:lpwstr/>
  </property>
</Properties>
</file>