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B980" w14:textId="77777777" w:rsidR="003B1D8B" w:rsidRDefault="003B1D8B" w:rsidP="004F5616">
      <w:pPr>
        <w:pStyle w:val="Topptekst"/>
        <w:tabs>
          <w:tab w:val="clear" w:pos="4536"/>
          <w:tab w:val="clear" w:pos="9072"/>
        </w:tabs>
        <w:rPr>
          <w:rFonts w:ascii="Verdana" w:hAnsi="Verdana"/>
          <w:snapToGrid w:val="0"/>
          <w:sz w:val="28"/>
          <w:szCs w:val="28"/>
        </w:rPr>
      </w:pPr>
    </w:p>
    <w:p w14:paraId="5BBE01FF" w14:textId="77777777" w:rsidR="003B1D8B" w:rsidRDefault="003B1D8B" w:rsidP="004F5616">
      <w:pPr>
        <w:pStyle w:val="Topptekst"/>
        <w:tabs>
          <w:tab w:val="clear" w:pos="4536"/>
          <w:tab w:val="clear" w:pos="9072"/>
        </w:tabs>
        <w:rPr>
          <w:rFonts w:ascii="Verdana" w:hAnsi="Verdana"/>
          <w:snapToGrid w:val="0"/>
          <w:sz w:val="28"/>
          <w:szCs w:val="28"/>
        </w:rPr>
      </w:pPr>
    </w:p>
    <w:p w14:paraId="235F6AB5" w14:textId="3670254D" w:rsidR="00461175" w:rsidRPr="00461175" w:rsidRDefault="00690EE9" w:rsidP="00461175">
      <w:pPr>
        <w:spacing w:after="120"/>
        <w:rPr>
          <w:rFonts w:ascii="Verdana" w:hAnsi="Verdana" w:cs="Arial"/>
          <w:b/>
          <w:sz w:val="22"/>
          <w:szCs w:val="22"/>
        </w:rPr>
      </w:pPr>
      <w:r w:rsidRPr="004F5616">
        <w:rPr>
          <w:rFonts w:ascii="Verdana" w:hAnsi="Verdan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2C9F86" wp14:editId="41FB3963">
                <wp:simplePos x="0" y="0"/>
                <wp:positionH relativeFrom="column">
                  <wp:posOffset>5046345</wp:posOffset>
                </wp:positionH>
                <wp:positionV relativeFrom="paragraph">
                  <wp:posOffset>-406400</wp:posOffset>
                </wp:positionV>
                <wp:extent cx="1097915" cy="274320"/>
                <wp:effectExtent l="0" t="0" r="0" b="0"/>
                <wp:wrapNone/>
                <wp:docPr id="20766637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91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7A62787" w14:textId="77777777" w:rsidR="00DB0856" w:rsidRPr="00245741" w:rsidRDefault="00DB0856">
                            <w:pPr>
                              <w:pStyle w:val="Top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Verdana" w:hAnsi="Verdana"/>
                                <w:i/>
                              </w:rPr>
                            </w:pPr>
                            <w:r w:rsidRPr="00245741">
                              <w:rPr>
                                <w:rFonts w:ascii="Verdana" w:hAnsi="Verdana"/>
                                <w:i/>
                              </w:rPr>
                              <w:t>Sted dato</w:t>
                            </w:r>
                          </w:p>
                          <w:p w14:paraId="5C472103" w14:textId="77777777" w:rsidR="00DB0856" w:rsidRDefault="00DB0856">
                            <w:pPr>
                              <w:pStyle w:val="Top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2C9F86" id="Rectangle 2" o:spid="_x0000_s1026" style="position:absolute;margin-left:397.35pt;margin-top:-32pt;width:86.4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" filled="f" stroked="f" strokecolor="red" strokeweight="2pt">
                <v:textbox inset="1pt,1pt,1pt,1pt">
                  <w:txbxContent>
                    <w:p w14:paraId="17A62787" w14:textId="77777777" w:rsidR="00DB0856" w:rsidRPr="00245741" w:rsidRDefault="00DB0856">
                      <w:pPr>
                        <w:pStyle w:val="Topptekst"/>
                        <w:tabs>
                          <w:tab w:val="clear" w:pos="4536"/>
                          <w:tab w:val="clear" w:pos="9072"/>
                        </w:tabs>
                        <w:rPr>
                          <w:rFonts w:ascii="Verdana" w:hAnsi="Verdana"/>
                          <w:i/>
                        </w:rPr>
                      </w:pPr>
                      <w:r w:rsidRPr="00245741">
                        <w:rPr>
                          <w:rFonts w:ascii="Verdana" w:hAnsi="Verdana"/>
                          <w:i/>
                        </w:rPr>
                        <w:t>Sted dato</w:t>
                      </w:r>
                    </w:p>
                    <w:p w14:paraId="5C472103" w14:textId="77777777" w:rsidR="00DB0856" w:rsidRDefault="00DB0856">
                      <w:pPr>
                        <w:pStyle w:val="Topptekst"/>
                        <w:tabs>
                          <w:tab w:val="clear" w:pos="4536"/>
                          <w:tab w:val="clear" w:pos="9072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 w:rsidR="00461175" w:rsidRPr="00461175">
        <w:rPr>
          <w:b/>
          <w:sz w:val="28"/>
          <w:szCs w:val="28"/>
        </w:rPr>
        <w:t xml:space="preserve">Demensaksjonen </w:t>
      </w:r>
      <w:r w:rsidR="009014EE">
        <w:rPr>
          <w:b/>
          <w:sz w:val="28"/>
          <w:szCs w:val="28"/>
        </w:rPr>
        <w:t>20</w:t>
      </w:r>
      <w:r w:rsidR="00C00C4E">
        <w:rPr>
          <w:b/>
          <w:sz w:val="28"/>
          <w:szCs w:val="28"/>
        </w:rPr>
        <w:t>2</w:t>
      </w:r>
      <w:r w:rsidR="00184BC1">
        <w:rPr>
          <w:b/>
          <w:sz w:val="28"/>
          <w:szCs w:val="28"/>
        </w:rPr>
        <w:t>6</w:t>
      </w:r>
      <w:r w:rsidR="00461175" w:rsidRPr="00461175">
        <w:rPr>
          <w:b/>
          <w:sz w:val="28"/>
          <w:szCs w:val="28"/>
        </w:rPr>
        <w:t xml:space="preserve"> </w:t>
      </w:r>
      <w:r w:rsidR="006121B9">
        <w:rPr>
          <w:b/>
          <w:sz w:val="28"/>
          <w:szCs w:val="28"/>
        </w:rPr>
        <w:t>–</w:t>
      </w:r>
      <w:r w:rsidR="00461175" w:rsidRPr="00461175">
        <w:rPr>
          <w:b/>
          <w:sz w:val="28"/>
          <w:szCs w:val="28"/>
        </w:rPr>
        <w:t xml:space="preserve"> </w:t>
      </w:r>
      <w:r w:rsidR="00E07257">
        <w:rPr>
          <w:b/>
          <w:sz w:val="28"/>
          <w:szCs w:val="28"/>
        </w:rPr>
        <w:t>Støtt forskningen på barnedemens</w:t>
      </w:r>
    </w:p>
    <w:p w14:paraId="1E8D662A" w14:textId="77777777" w:rsidR="00EE3CDC" w:rsidRPr="00245741" w:rsidRDefault="00EE3CDC" w:rsidP="00EE3CDC">
      <w:pPr>
        <w:rPr>
          <w:sz w:val="24"/>
          <w:szCs w:val="24"/>
        </w:rPr>
      </w:pPr>
    </w:p>
    <w:p w14:paraId="31952CE1" w14:textId="77777777" w:rsidR="00EE3CDC" w:rsidRDefault="00245741" w:rsidP="00EE3CDC">
      <w:pPr>
        <w:rPr>
          <w:b/>
          <w:sz w:val="24"/>
          <w:szCs w:val="24"/>
        </w:rPr>
      </w:pPr>
      <w:r w:rsidRPr="00245741">
        <w:rPr>
          <w:b/>
          <w:sz w:val="24"/>
          <w:szCs w:val="24"/>
        </w:rPr>
        <w:t>(</w:t>
      </w:r>
      <w:r w:rsidRPr="00245741">
        <w:rPr>
          <w:b/>
          <w:i/>
          <w:sz w:val="24"/>
          <w:szCs w:val="24"/>
        </w:rPr>
        <w:t>Dato)</w:t>
      </w:r>
      <w:r w:rsidR="00EE3CDC" w:rsidRPr="00245741">
        <w:rPr>
          <w:b/>
          <w:sz w:val="24"/>
          <w:szCs w:val="24"/>
        </w:rPr>
        <w:t xml:space="preserve"> september banker bøssebærere fra </w:t>
      </w:r>
      <w:r w:rsidR="00EE3CDC" w:rsidRPr="00245741">
        <w:rPr>
          <w:b/>
          <w:i/>
          <w:sz w:val="24"/>
          <w:szCs w:val="24"/>
        </w:rPr>
        <w:t>(fyll inn aktue</w:t>
      </w:r>
      <w:r w:rsidR="009014EE">
        <w:rPr>
          <w:b/>
          <w:i/>
          <w:sz w:val="24"/>
          <w:szCs w:val="24"/>
        </w:rPr>
        <w:t>ll</w:t>
      </w:r>
      <w:r w:rsidR="00EE3CDC" w:rsidRPr="00245741">
        <w:rPr>
          <w:b/>
          <w:i/>
          <w:sz w:val="24"/>
          <w:szCs w:val="24"/>
        </w:rPr>
        <w:t xml:space="preserve"> </w:t>
      </w:r>
      <w:r w:rsidR="009014EE">
        <w:rPr>
          <w:b/>
          <w:i/>
          <w:sz w:val="24"/>
          <w:szCs w:val="24"/>
        </w:rPr>
        <w:t>skole/klasse</w:t>
      </w:r>
      <w:r w:rsidR="00EE3CDC" w:rsidRPr="00245741">
        <w:rPr>
          <w:b/>
          <w:i/>
          <w:sz w:val="24"/>
          <w:szCs w:val="24"/>
        </w:rPr>
        <w:t>)</w:t>
      </w:r>
      <w:r w:rsidR="00EE3CDC" w:rsidRPr="00245741">
        <w:rPr>
          <w:b/>
          <w:sz w:val="24"/>
          <w:szCs w:val="24"/>
        </w:rPr>
        <w:t xml:space="preserve"> på dørene i </w:t>
      </w:r>
      <w:r w:rsidR="00EE3CDC" w:rsidRPr="00245741">
        <w:rPr>
          <w:b/>
          <w:i/>
          <w:sz w:val="24"/>
          <w:szCs w:val="24"/>
        </w:rPr>
        <w:t>(fyll inn hvor evt. stå på stand el. andre tiltak hvis aktuelt)</w:t>
      </w:r>
      <w:r w:rsidR="00EE3CDC" w:rsidRPr="00245741">
        <w:rPr>
          <w:b/>
          <w:sz w:val="24"/>
          <w:szCs w:val="24"/>
        </w:rPr>
        <w:t xml:space="preserve"> for å </w:t>
      </w:r>
      <w:r w:rsidRPr="00245741">
        <w:rPr>
          <w:b/>
          <w:sz w:val="24"/>
          <w:szCs w:val="24"/>
        </w:rPr>
        <w:t>samle inn penger til Demensaksjonen</w:t>
      </w:r>
      <w:r w:rsidR="00EE3CDC" w:rsidRPr="00245741">
        <w:rPr>
          <w:b/>
          <w:sz w:val="24"/>
          <w:szCs w:val="24"/>
        </w:rPr>
        <w:t>.</w:t>
      </w:r>
    </w:p>
    <w:p w14:paraId="42E7827D" w14:textId="77777777" w:rsidR="009014EE" w:rsidRDefault="009014EE" w:rsidP="00EE3CDC">
      <w:pPr>
        <w:rPr>
          <w:b/>
          <w:sz w:val="24"/>
          <w:szCs w:val="24"/>
        </w:rPr>
      </w:pPr>
    </w:p>
    <w:p w14:paraId="4685CB94" w14:textId="77777777" w:rsidR="00245741" w:rsidRPr="00245741" w:rsidRDefault="009014EE" w:rsidP="00245741">
      <w:pPr>
        <w:rPr>
          <w:sz w:val="24"/>
          <w:szCs w:val="24"/>
        </w:rPr>
      </w:pPr>
      <w:r w:rsidRPr="009014EE">
        <w:rPr>
          <w:sz w:val="24"/>
          <w:szCs w:val="24"/>
        </w:rPr>
        <w:t>Vi er elever som har valgt faget Innsats for andre som valgfag. Her skal vi gjøre en frivillig innsats for noen som trenger det. Vi ha</w:t>
      </w:r>
      <w:r>
        <w:rPr>
          <w:sz w:val="24"/>
          <w:szCs w:val="24"/>
        </w:rPr>
        <w:t xml:space="preserve">r valgt å støtte Demensaksjonen. Vi har lært om frivillighet og om sykdommen demens. </w:t>
      </w:r>
      <w:r w:rsidR="00245741" w:rsidRPr="00245741">
        <w:rPr>
          <w:sz w:val="24"/>
          <w:szCs w:val="24"/>
        </w:rPr>
        <w:t xml:space="preserve">I </w:t>
      </w:r>
      <w:r w:rsidR="000B593E">
        <w:rPr>
          <w:sz w:val="24"/>
          <w:szCs w:val="24"/>
        </w:rPr>
        <w:t xml:space="preserve">årets </w:t>
      </w:r>
      <w:r w:rsidR="00245741" w:rsidRPr="00245741">
        <w:rPr>
          <w:sz w:val="24"/>
          <w:szCs w:val="24"/>
        </w:rPr>
        <w:t>Demensaksjon samler Nasjonalforeningen for folke</w:t>
      </w:r>
      <w:r w:rsidR="00245741">
        <w:rPr>
          <w:sz w:val="24"/>
          <w:szCs w:val="24"/>
        </w:rPr>
        <w:t xml:space="preserve">helsen inn penger til </w:t>
      </w:r>
      <w:r>
        <w:rPr>
          <w:sz w:val="24"/>
          <w:szCs w:val="24"/>
        </w:rPr>
        <w:t>lokalt arbeid</w:t>
      </w:r>
      <w:r w:rsidR="000B593E">
        <w:rPr>
          <w:sz w:val="24"/>
          <w:szCs w:val="24"/>
        </w:rPr>
        <w:t xml:space="preserve"> og forskning på barnedemens</w:t>
      </w:r>
      <w:r>
        <w:rPr>
          <w:sz w:val="24"/>
          <w:szCs w:val="24"/>
        </w:rPr>
        <w:t xml:space="preserve">. Gaven din bidrar til at </w:t>
      </w:r>
      <w:r w:rsidR="00245741" w:rsidRPr="00245741">
        <w:rPr>
          <w:sz w:val="24"/>
          <w:szCs w:val="24"/>
        </w:rPr>
        <w:t xml:space="preserve">færre </w:t>
      </w:r>
      <w:r>
        <w:rPr>
          <w:sz w:val="24"/>
          <w:szCs w:val="24"/>
        </w:rPr>
        <w:t>får</w:t>
      </w:r>
      <w:r w:rsidR="00245741">
        <w:rPr>
          <w:sz w:val="24"/>
          <w:szCs w:val="24"/>
        </w:rPr>
        <w:t xml:space="preserve"> demens</w:t>
      </w:r>
      <w:r w:rsidR="00245741" w:rsidRPr="00245741">
        <w:rPr>
          <w:sz w:val="24"/>
          <w:szCs w:val="24"/>
        </w:rPr>
        <w:t>, og de som er rammet kan få god hjelp til å mestre hverdagen. Ta godt imot bøssebærerne!</w:t>
      </w:r>
    </w:p>
    <w:p w14:paraId="15DFC243" w14:textId="77777777" w:rsidR="00245741" w:rsidRPr="00461175" w:rsidRDefault="00245741" w:rsidP="00D969B2">
      <w:pPr>
        <w:rPr>
          <w:sz w:val="24"/>
          <w:szCs w:val="24"/>
        </w:rPr>
      </w:pPr>
    </w:p>
    <w:p w14:paraId="442C417B" w14:textId="77777777" w:rsidR="009014EE" w:rsidRPr="00461175" w:rsidRDefault="009014EE" w:rsidP="009014EE">
      <w:pPr>
        <w:rPr>
          <w:b/>
          <w:sz w:val="24"/>
          <w:szCs w:val="24"/>
        </w:rPr>
      </w:pPr>
      <w:r w:rsidRPr="00461175">
        <w:rPr>
          <w:b/>
          <w:sz w:val="24"/>
          <w:szCs w:val="24"/>
        </w:rPr>
        <w:t>Mer forskning øker mulighetene for behandling</w:t>
      </w:r>
    </w:p>
    <w:p w14:paraId="70D8EDE9" w14:textId="77777777" w:rsidR="000B593E" w:rsidRPr="000B593E" w:rsidRDefault="000B593E" w:rsidP="000B593E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0B593E">
        <w:rPr>
          <w:color w:val="000000"/>
          <w:sz w:val="24"/>
          <w:szCs w:val="24"/>
        </w:rPr>
        <w:t>Den eneste løsningen for barnedemens er forskning. Støtt Demensaksjonen og bli med på å skape en endrin</w:t>
      </w:r>
      <w:r>
        <w:rPr>
          <w:color w:val="000000"/>
          <w:sz w:val="24"/>
          <w:szCs w:val="24"/>
        </w:rPr>
        <w:t>g, oppfordrer Syver Blindheim fra TV-serien Team Pølsa.</w:t>
      </w:r>
    </w:p>
    <w:p w14:paraId="4D2C08DE" w14:textId="77777777" w:rsidR="00461175" w:rsidRDefault="00461175" w:rsidP="00461175">
      <w:pPr>
        <w:rPr>
          <w:sz w:val="24"/>
          <w:szCs w:val="24"/>
        </w:rPr>
      </w:pPr>
      <w:r w:rsidRPr="00461175">
        <w:rPr>
          <w:sz w:val="24"/>
          <w:szCs w:val="24"/>
        </w:rPr>
        <w:t xml:space="preserve">Det kreves stor innsats i årene som kommer før vi blir i stand til å stoppe eller bremse </w:t>
      </w:r>
      <w:r w:rsidR="000B593E">
        <w:rPr>
          <w:sz w:val="24"/>
          <w:szCs w:val="24"/>
        </w:rPr>
        <w:t>barnedemens</w:t>
      </w:r>
      <w:r w:rsidRPr="00461175">
        <w:rPr>
          <w:sz w:val="24"/>
          <w:szCs w:val="24"/>
        </w:rPr>
        <w:t xml:space="preserve">. </w:t>
      </w:r>
      <w:r w:rsidR="009014EE">
        <w:rPr>
          <w:sz w:val="24"/>
          <w:szCs w:val="24"/>
        </w:rPr>
        <w:t xml:space="preserve">Vi vet </w:t>
      </w:r>
      <w:r w:rsidRPr="00461175">
        <w:rPr>
          <w:sz w:val="24"/>
          <w:szCs w:val="24"/>
        </w:rPr>
        <w:t xml:space="preserve">fortsatt for lite om årsakene til hvorfor demens oppstår. For å kunne utvikle en </w:t>
      </w:r>
      <w:r w:rsidR="009014EE">
        <w:rPr>
          <w:sz w:val="24"/>
          <w:szCs w:val="24"/>
        </w:rPr>
        <w:t>behandling</w:t>
      </w:r>
      <w:r w:rsidRPr="00461175">
        <w:rPr>
          <w:sz w:val="24"/>
          <w:szCs w:val="24"/>
        </w:rPr>
        <w:t>, må det mer kunnskap til om hva som skjer i hjernen, fra den er normal til den blir syk</w:t>
      </w:r>
      <w:r>
        <w:rPr>
          <w:sz w:val="24"/>
          <w:szCs w:val="24"/>
        </w:rPr>
        <w:t xml:space="preserve">. </w:t>
      </w:r>
      <w:r w:rsidRPr="00461175">
        <w:rPr>
          <w:sz w:val="24"/>
          <w:szCs w:val="24"/>
        </w:rPr>
        <w:t xml:space="preserve">Det er denne forskningen vi samler inn midler til </w:t>
      </w:r>
      <w:r w:rsidR="000B593E">
        <w:rPr>
          <w:sz w:val="24"/>
          <w:szCs w:val="24"/>
        </w:rPr>
        <w:t>i årets</w:t>
      </w:r>
      <w:r w:rsidRPr="00461175">
        <w:rPr>
          <w:sz w:val="24"/>
          <w:szCs w:val="24"/>
        </w:rPr>
        <w:t xml:space="preserve"> </w:t>
      </w:r>
      <w:r w:rsidR="000B593E">
        <w:rPr>
          <w:sz w:val="24"/>
          <w:szCs w:val="24"/>
        </w:rPr>
        <w:t>D</w:t>
      </w:r>
      <w:r w:rsidRPr="00461175">
        <w:rPr>
          <w:sz w:val="24"/>
          <w:szCs w:val="24"/>
        </w:rPr>
        <w:t>emensaksjon.</w:t>
      </w:r>
    </w:p>
    <w:p w14:paraId="2D5D04FE" w14:textId="77777777" w:rsidR="00461175" w:rsidRPr="00461175" w:rsidRDefault="00461175" w:rsidP="00461175">
      <w:pPr>
        <w:rPr>
          <w:sz w:val="24"/>
          <w:szCs w:val="24"/>
        </w:rPr>
      </w:pPr>
    </w:p>
    <w:p w14:paraId="64953DAB" w14:textId="77777777" w:rsidR="00461175" w:rsidRPr="00461175" w:rsidRDefault="00461175" w:rsidP="00461175">
      <w:pPr>
        <w:rPr>
          <w:b/>
          <w:sz w:val="24"/>
          <w:szCs w:val="24"/>
        </w:rPr>
      </w:pPr>
      <w:r w:rsidRPr="00461175">
        <w:rPr>
          <w:b/>
          <w:sz w:val="24"/>
          <w:szCs w:val="24"/>
        </w:rPr>
        <w:t>Hver krone teller</w:t>
      </w:r>
    </w:p>
    <w:p w14:paraId="4C6BA834" w14:textId="77777777" w:rsidR="00461175" w:rsidRPr="00461175" w:rsidRDefault="00461175" w:rsidP="00461175">
      <w:pPr>
        <w:rPr>
          <w:sz w:val="24"/>
          <w:szCs w:val="24"/>
        </w:rPr>
      </w:pPr>
      <w:commentRangeStart w:id="0"/>
      <w:r w:rsidRPr="00461175">
        <w:rPr>
          <w:sz w:val="24"/>
          <w:szCs w:val="24"/>
        </w:rPr>
        <w:t xml:space="preserve">Møter du ikke en bøssebærer, kan du likevel bidra til Demensaksjonen. Send din gave til konto 1644 08 46673. Du kan også </w:t>
      </w:r>
      <w:r w:rsidR="00471276">
        <w:rPr>
          <w:sz w:val="24"/>
          <w:szCs w:val="24"/>
        </w:rPr>
        <w:t>gi på</w:t>
      </w:r>
      <w:r w:rsidRPr="00461175">
        <w:rPr>
          <w:sz w:val="24"/>
          <w:szCs w:val="24"/>
        </w:rPr>
        <w:t xml:space="preserve"> SMS</w:t>
      </w:r>
      <w:r w:rsidR="00471276">
        <w:rPr>
          <w:sz w:val="24"/>
          <w:szCs w:val="24"/>
        </w:rPr>
        <w:t>. Send</w:t>
      </w:r>
      <w:r w:rsidRPr="00461175">
        <w:rPr>
          <w:sz w:val="24"/>
          <w:szCs w:val="24"/>
        </w:rPr>
        <w:t xml:space="preserve"> </w:t>
      </w:r>
      <w:r w:rsidR="00471276">
        <w:rPr>
          <w:sz w:val="24"/>
          <w:szCs w:val="24"/>
        </w:rPr>
        <w:t xml:space="preserve">kodeordet SAMMEN </w:t>
      </w:r>
      <w:r w:rsidRPr="00461175">
        <w:rPr>
          <w:sz w:val="24"/>
          <w:szCs w:val="24"/>
        </w:rPr>
        <w:t>til 2216, og på den måten gi 50 kroner til</w:t>
      </w:r>
      <w:r w:rsidR="000B593E">
        <w:rPr>
          <w:sz w:val="24"/>
          <w:szCs w:val="24"/>
        </w:rPr>
        <w:t xml:space="preserve"> </w:t>
      </w:r>
      <w:r w:rsidRPr="00461175">
        <w:rPr>
          <w:sz w:val="24"/>
          <w:szCs w:val="24"/>
        </w:rPr>
        <w:t>forskning</w:t>
      </w:r>
      <w:r w:rsidR="000B593E">
        <w:rPr>
          <w:sz w:val="24"/>
          <w:szCs w:val="24"/>
        </w:rPr>
        <w:t>en på barnedemens</w:t>
      </w:r>
      <w:r w:rsidRPr="00461175">
        <w:rPr>
          <w:sz w:val="24"/>
          <w:szCs w:val="24"/>
        </w:rPr>
        <w:t>.</w:t>
      </w:r>
      <w:commentRangeEnd w:id="0"/>
      <w:r w:rsidR="00184BC1" w:rsidRPr="00461175">
        <w:rPr>
          <w:rStyle w:val="Merknadsreferanse"/>
          <w:sz w:val="24"/>
          <w:szCs w:val="24"/>
        </w:rPr>
        <w:commentReference w:id="0"/>
      </w:r>
    </w:p>
    <w:p w14:paraId="5920BFFC" w14:textId="77777777" w:rsidR="00245741" w:rsidRPr="00461175" w:rsidRDefault="00245741" w:rsidP="00D969B2">
      <w:pPr>
        <w:rPr>
          <w:sz w:val="24"/>
          <w:szCs w:val="24"/>
        </w:rPr>
      </w:pPr>
    </w:p>
    <w:p w14:paraId="5872125E" w14:textId="77777777" w:rsidR="00461175" w:rsidRPr="00461175" w:rsidRDefault="00461175" w:rsidP="00461175">
      <w:pPr>
        <w:rPr>
          <w:sz w:val="24"/>
          <w:szCs w:val="24"/>
        </w:rPr>
      </w:pPr>
      <w:r w:rsidRPr="00461175">
        <w:rPr>
          <w:b/>
          <w:sz w:val="24"/>
          <w:szCs w:val="24"/>
        </w:rPr>
        <w:t>FAKTA</w:t>
      </w:r>
    </w:p>
    <w:p w14:paraId="2B37889A" w14:textId="77777777" w:rsidR="000B593E" w:rsidRDefault="000B593E" w:rsidP="00461175">
      <w:pPr>
        <w:pStyle w:val="Listeavsnitt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0B593E">
        <w:rPr>
          <w:rFonts w:ascii="Times New Roman" w:hAnsi="Times New Roman"/>
          <w:sz w:val="24"/>
          <w:szCs w:val="24"/>
        </w:rPr>
        <w:t xml:space="preserve">Det finnes mange ulike varianter av barnedemens. De aller fleste sykdommene som fører til </w:t>
      </w:r>
      <w:r>
        <w:rPr>
          <w:rFonts w:ascii="Times New Roman" w:hAnsi="Times New Roman"/>
          <w:sz w:val="24"/>
          <w:szCs w:val="24"/>
        </w:rPr>
        <w:t xml:space="preserve">barnedemens </w:t>
      </w:r>
      <w:r w:rsidRPr="000B593E">
        <w:rPr>
          <w:rFonts w:ascii="Times New Roman" w:hAnsi="Times New Roman"/>
          <w:sz w:val="24"/>
          <w:szCs w:val="24"/>
        </w:rPr>
        <w:t>er arvelige og skyldes feil i et gen</w:t>
      </w:r>
      <w:r>
        <w:rPr>
          <w:rFonts w:ascii="Times New Roman" w:hAnsi="Times New Roman"/>
          <w:sz w:val="24"/>
          <w:szCs w:val="24"/>
        </w:rPr>
        <w:t>,</w:t>
      </w:r>
      <w:r w:rsidRPr="000B593E">
        <w:rPr>
          <w:rFonts w:ascii="Times New Roman" w:hAnsi="Times New Roman"/>
          <w:sz w:val="24"/>
          <w:szCs w:val="24"/>
        </w:rPr>
        <w:t xml:space="preserve"> oftest nedarvet fra både mor og far.</w:t>
      </w:r>
    </w:p>
    <w:p w14:paraId="0C80375E" w14:textId="77777777" w:rsidR="00461175" w:rsidRPr="00461175" w:rsidRDefault="00461175" w:rsidP="00461175">
      <w:pPr>
        <w:pStyle w:val="Listeavsnitt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461175">
        <w:rPr>
          <w:rFonts w:ascii="Times New Roman" w:hAnsi="Times New Roman"/>
          <w:sz w:val="24"/>
          <w:szCs w:val="24"/>
        </w:rPr>
        <w:t>Demens fører til dårlig hukommelse, problemer med daglige gjøremål og personlighetsendringer.</w:t>
      </w:r>
    </w:p>
    <w:p w14:paraId="2DD8C633" w14:textId="77777777" w:rsidR="00461175" w:rsidRPr="00461175" w:rsidRDefault="00461175" w:rsidP="00461175">
      <w:pPr>
        <w:pStyle w:val="Listeavsnitt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461175">
        <w:rPr>
          <w:rFonts w:ascii="Times New Roman" w:hAnsi="Times New Roman"/>
          <w:sz w:val="24"/>
          <w:szCs w:val="24"/>
        </w:rPr>
        <w:t>Nasjonalforeningen for folkehelsen er interesseorganisasjon for personer med demens og deres pårørende.</w:t>
      </w:r>
    </w:p>
    <w:p w14:paraId="70385D14" w14:textId="77777777" w:rsidR="00461175" w:rsidRPr="00461175" w:rsidRDefault="00461175" w:rsidP="00461175">
      <w:pPr>
        <w:pStyle w:val="Listeavsnitt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461175">
        <w:rPr>
          <w:rFonts w:ascii="Times New Roman" w:hAnsi="Times New Roman"/>
          <w:sz w:val="24"/>
          <w:szCs w:val="24"/>
        </w:rPr>
        <w:t>Inntektene fra demensaksjonen går til forskning og lokale tiltak.</w:t>
      </w:r>
    </w:p>
    <w:p w14:paraId="3D57BE34" w14:textId="77777777" w:rsidR="00461175" w:rsidRPr="00461175" w:rsidRDefault="009014EE" w:rsidP="00461175">
      <w:pPr>
        <w:pStyle w:val="Listeavsnitt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dag har </w:t>
      </w:r>
      <w:r w:rsidR="00C00C4E">
        <w:rPr>
          <w:rFonts w:ascii="Times New Roman" w:hAnsi="Times New Roman"/>
          <w:sz w:val="24"/>
          <w:szCs w:val="24"/>
        </w:rPr>
        <w:t>100</w:t>
      </w:r>
      <w:r w:rsidR="00461175" w:rsidRPr="00461175">
        <w:rPr>
          <w:rFonts w:ascii="Times New Roman" w:hAnsi="Times New Roman"/>
          <w:sz w:val="24"/>
          <w:szCs w:val="24"/>
        </w:rPr>
        <w:t xml:space="preserve"> 000 mennesker i Norge demens, og antallet vil trolig dobles fram mot 2040. </w:t>
      </w:r>
    </w:p>
    <w:p w14:paraId="6A28A721" w14:textId="77777777" w:rsidR="00C43C07" w:rsidRPr="00461175" w:rsidRDefault="00C43C07" w:rsidP="00C43C07">
      <w:pPr>
        <w:pStyle w:val="Brdtekst"/>
        <w:rPr>
          <w:rFonts w:ascii="Times New Roman" w:hAnsi="Times New Roman"/>
          <w:b w:val="0"/>
          <w:sz w:val="24"/>
          <w:szCs w:val="24"/>
        </w:rPr>
      </w:pPr>
    </w:p>
    <w:p w14:paraId="34A09FD0" w14:textId="77777777" w:rsidR="00C43C07" w:rsidRPr="00461175" w:rsidRDefault="00C43C07" w:rsidP="00C43C07">
      <w:pPr>
        <w:pStyle w:val="Brdtekst"/>
        <w:rPr>
          <w:rFonts w:ascii="Times New Roman" w:hAnsi="Times New Roman"/>
          <w:sz w:val="24"/>
          <w:szCs w:val="24"/>
        </w:rPr>
      </w:pPr>
      <w:r w:rsidRPr="00461175">
        <w:rPr>
          <w:rFonts w:ascii="Times New Roman" w:hAnsi="Times New Roman"/>
          <w:sz w:val="24"/>
          <w:szCs w:val="24"/>
        </w:rPr>
        <w:t>For nærmere informasjon, ta kontakt med:</w:t>
      </w:r>
    </w:p>
    <w:p w14:paraId="111FCDF3" w14:textId="77777777" w:rsidR="0098242C" w:rsidRPr="00461175" w:rsidRDefault="009014EE" w:rsidP="00461175">
      <w:pPr>
        <w:pStyle w:val="Brdtekst"/>
        <w:rPr>
          <w:rFonts w:ascii="Times New Roman" w:hAnsi="Times New Roman"/>
          <w:b w:val="0"/>
          <w:i/>
          <w:sz w:val="24"/>
          <w:szCs w:val="24"/>
        </w:rPr>
      </w:pPr>
      <w:r>
        <w:rPr>
          <w:rFonts w:ascii="Times New Roman" w:hAnsi="Times New Roman"/>
          <w:b w:val="0"/>
          <w:i/>
          <w:sz w:val="24"/>
          <w:szCs w:val="24"/>
        </w:rPr>
        <w:t>For eksempel kontaktlærer.</w:t>
      </w:r>
    </w:p>
    <w:sectPr w:rsidR="0098242C" w:rsidRPr="00461175" w:rsidSect="004F5616">
      <w:headerReference w:type="default" r:id="rId14"/>
      <w:footerReference w:type="default" r:id="rId15"/>
      <w:pgSz w:w="11907" w:h="16840" w:code="9"/>
      <w:pgMar w:top="2552" w:right="1701" w:bottom="306" w:left="1134" w:header="709" w:footer="613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andi Kiil" w:date="2026-08-28T09:54:00Z" w:initials="RK">
    <w:p w14:paraId="4ED679B4" w14:textId="45E08965" w:rsidR="005C7668" w:rsidRDefault="00184BC1" w:rsidP="005C7668">
      <w:pPr>
        <w:pStyle w:val="Merknadstekst"/>
      </w:pPr>
      <w:r>
        <w:rPr>
          <w:rStyle w:val="Merknadsreferanse"/>
        </w:rPr>
        <w:annotationRef/>
      </w:r>
      <w:r w:rsidR="005C7668">
        <w:t xml:space="preserve">Sjekk </w:t>
      </w:r>
      <w:r w:rsidR="005C7668">
        <w:fldChar w:fldCharType="begin"/>
      </w:r>
      <w:r w:rsidR="005C7668">
        <w:instrText>HYPERLINK "mailto:SiWa@nasjonalforeningen.no"</w:instrText>
      </w:r>
      <w:bookmarkStart w:id="1" w:name="_@_978E850D53684CF4B47E2F154DDB69A1Z"/>
      <w:r w:rsidR="005C7668">
        <w:fldChar w:fldCharType="separate"/>
      </w:r>
      <w:bookmarkEnd w:id="1"/>
      <w:r w:rsidR="005C7668" w:rsidRPr="005C7668">
        <w:rPr>
          <w:rStyle w:val="Omtale"/>
          <w:noProof/>
        </w:rPr>
        <w:t>@Sissel Rygnestad Waagaard</w:t>
      </w:r>
      <w:r w:rsidR="005C7668">
        <w:fldChar w:fldCharType="end"/>
      </w:r>
      <w:r w:rsidR="005C7668">
        <w:t xml:space="preserve"> sel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ED679B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1A386C5" w16cex:dateUtc="2026-08-28T07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ED679B4" w16cid:durableId="01A386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DC19E" w14:textId="77777777" w:rsidR="00670F6B" w:rsidRDefault="00670F6B">
      <w:r>
        <w:separator/>
      </w:r>
    </w:p>
  </w:endnote>
  <w:endnote w:type="continuationSeparator" w:id="0">
    <w:p w14:paraId="1B65F060" w14:textId="77777777" w:rsidR="00670F6B" w:rsidRDefault="00670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etaNormal-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2EB2E" w14:textId="503B213D" w:rsidR="00DB0856" w:rsidRDefault="00690EE9">
    <w:pPr>
      <w:pStyle w:val="Bunntekst"/>
      <w:tabs>
        <w:tab w:val="clear" w:pos="4536"/>
        <w:tab w:val="clear" w:pos="9072"/>
        <w:tab w:val="left" w:pos="822"/>
        <w:tab w:val="left" w:pos="3487"/>
        <w:tab w:val="left" w:pos="5755"/>
        <w:tab w:val="left" w:pos="6407"/>
        <w:tab w:val="left" w:pos="8874"/>
        <w:tab w:val="left" w:pos="9554"/>
      </w:tabs>
      <w:rPr>
        <w:spacing w:val="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5469AAF" wp14:editId="06C860ED">
              <wp:simplePos x="0" y="0"/>
              <wp:positionH relativeFrom="column">
                <wp:posOffset>4669790</wp:posOffset>
              </wp:positionH>
              <wp:positionV relativeFrom="paragraph">
                <wp:posOffset>597535</wp:posOffset>
              </wp:positionV>
              <wp:extent cx="1829435" cy="183515"/>
              <wp:effectExtent l="0" t="0" r="0" b="0"/>
              <wp:wrapNone/>
              <wp:docPr id="64964721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9435" cy="183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DEEF77A" w14:textId="77777777" w:rsidR="00DB0856" w:rsidRDefault="00DB0856"/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469AAF" id="Rectangle 4" o:spid="_x0000_s1027" style="position:absolute;margin-left:367.7pt;margin-top:47.05pt;width:144.05pt;height:14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" o:allowincell="f" filled="f" stroked="f">
              <v:textbox inset="1pt,1pt,1pt,1pt">
                <w:txbxContent>
                  <w:p w14:paraId="3DEEF77A" w14:textId="77777777" w:rsidR="00DB0856" w:rsidRDefault="00DB0856"/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31E90" w14:textId="77777777" w:rsidR="00670F6B" w:rsidRDefault="00670F6B">
      <w:r>
        <w:separator/>
      </w:r>
    </w:p>
  </w:footnote>
  <w:footnote w:type="continuationSeparator" w:id="0">
    <w:p w14:paraId="1C6910C3" w14:textId="77777777" w:rsidR="00670F6B" w:rsidRDefault="00670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71113" w14:textId="77777777" w:rsidR="00DB0856" w:rsidRPr="004F5616" w:rsidRDefault="00DB0856" w:rsidP="004F5616">
    <w:pPr>
      <w:pStyle w:val="Topptekst"/>
      <w:jc w:val="right"/>
      <w:rPr>
        <w:rFonts w:ascii="Verdana" w:hAnsi="Verdana"/>
        <w:sz w:val="28"/>
        <w:szCs w:val="28"/>
      </w:rPr>
    </w:pPr>
    <w:r w:rsidRPr="004F5616">
      <w:rPr>
        <w:rFonts w:ascii="Verdana" w:hAnsi="Verdana"/>
        <w:color w:val="000000"/>
        <w:spacing w:val="106"/>
        <w:sz w:val="28"/>
        <w:szCs w:val="28"/>
      </w:rPr>
      <w:t>Pressemelding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3E5"/>
    <w:multiLevelType w:val="hybridMultilevel"/>
    <w:tmpl w:val="176002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A59EC"/>
    <w:multiLevelType w:val="hybridMultilevel"/>
    <w:tmpl w:val="00EA57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40970"/>
    <w:multiLevelType w:val="hybridMultilevel"/>
    <w:tmpl w:val="580075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45C97"/>
    <w:multiLevelType w:val="hybridMultilevel"/>
    <w:tmpl w:val="A35C80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0338C"/>
    <w:multiLevelType w:val="hybridMultilevel"/>
    <w:tmpl w:val="7BF022C8"/>
    <w:lvl w:ilvl="0" w:tplc="267E0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87415"/>
    <w:multiLevelType w:val="hybridMultilevel"/>
    <w:tmpl w:val="7FBEFCB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D73DC"/>
    <w:multiLevelType w:val="hybridMultilevel"/>
    <w:tmpl w:val="28849AF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369A7"/>
    <w:multiLevelType w:val="hybridMultilevel"/>
    <w:tmpl w:val="4232FF08"/>
    <w:lvl w:ilvl="0" w:tplc="B5D8AA2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C2D4E"/>
    <w:multiLevelType w:val="hybridMultilevel"/>
    <w:tmpl w:val="7EEE04EA"/>
    <w:lvl w:ilvl="0" w:tplc="3D94D99A">
      <w:start w:val="8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E4B9A"/>
    <w:multiLevelType w:val="multilevel"/>
    <w:tmpl w:val="493E4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2B17B7"/>
    <w:multiLevelType w:val="hybridMultilevel"/>
    <w:tmpl w:val="3D52CFB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C40E7"/>
    <w:multiLevelType w:val="hybridMultilevel"/>
    <w:tmpl w:val="4A4CC1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633661"/>
    <w:multiLevelType w:val="hybridMultilevel"/>
    <w:tmpl w:val="3D66C9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941712">
    <w:abstractNumId w:val="10"/>
  </w:num>
  <w:num w:numId="2" w16cid:durableId="895507523">
    <w:abstractNumId w:val="7"/>
  </w:num>
  <w:num w:numId="3" w16cid:durableId="786973385">
    <w:abstractNumId w:val="8"/>
  </w:num>
  <w:num w:numId="4" w16cid:durableId="1643971768">
    <w:abstractNumId w:val="2"/>
  </w:num>
  <w:num w:numId="5" w16cid:durableId="912547295">
    <w:abstractNumId w:val="9"/>
  </w:num>
  <w:num w:numId="6" w16cid:durableId="2126726895">
    <w:abstractNumId w:val="5"/>
  </w:num>
  <w:num w:numId="7" w16cid:durableId="2123959633">
    <w:abstractNumId w:val="6"/>
  </w:num>
  <w:num w:numId="8" w16cid:durableId="314340958">
    <w:abstractNumId w:val="0"/>
  </w:num>
  <w:num w:numId="9" w16cid:durableId="1189370178">
    <w:abstractNumId w:val="12"/>
  </w:num>
  <w:num w:numId="10" w16cid:durableId="334498317">
    <w:abstractNumId w:val="3"/>
  </w:num>
  <w:num w:numId="11" w16cid:durableId="944386572">
    <w:abstractNumId w:val="1"/>
  </w:num>
  <w:num w:numId="12" w16cid:durableId="1105005940">
    <w:abstractNumId w:val="11"/>
  </w:num>
  <w:num w:numId="13" w16cid:durableId="139959781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ndi Kiil">
    <w15:presenceInfo w15:providerId="AD" w15:userId="S::raki@nasjonalforeningen.no::e945ed66-e9f3-4916-b1a6-f778914b58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6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C07"/>
    <w:rsid w:val="00020EEA"/>
    <w:rsid w:val="00030144"/>
    <w:rsid w:val="000533B7"/>
    <w:rsid w:val="000650D4"/>
    <w:rsid w:val="00082C04"/>
    <w:rsid w:val="000908F5"/>
    <w:rsid w:val="000A6BB3"/>
    <w:rsid w:val="000B593E"/>
    <w:rsid w:val="00184BC1"/>
    <w:rsid w:val="00193FBC"/>
    <w:rsid w:val="001A6119"/>
    <w:rsid w:val="001F100B"/>
    <w:rsid w:val="00242168"/>
    <w:rsid w:val="00245741"/>
    <w:rsid w:val="00262C52"/>
    <w:rsid w:val="00264223"/>
    <w:rsid w:val="0026650A"/>
    <w:rsid w:val="00272DC3"/>
    <w:rsid w:val="002B279E"/>
    <w:rsid w:val="002E1770"/>
    <w:rsid w:val="00307618"/>
    <w:rsid w:val="00322008"/>
    <w:rsid w:val="00346AB7"/>
    <w:rsid w:val="003559F4"/>
    <w:rsid w:val="00372D8F"/>
    <w:rsid w:val="00384B82"/>
    <w:rsid w:val="003B1D8B"/>
    <w:rsid w:val="003E1AC5"/>
    <w:rsid w:val="003E60DE"/>
    <w:rsid w:val="003E6EE1"/>
    <w:rsid w:val="003F0847"/>
    <w:rsid w:val="00436974"/>
    <w:rsid w:val="00440EFE"/>
    <w:rsid w:val="00451780"/>
    <w:rsid w:val="00453BA9"/>
    <w:rsid w:val="00461175"/>
    <w:rsid w:val="00471276"/>
    <w:rsid w:val="00480F27"/>
    <w:rsid w:val="004922C4"/>
    <w:rsid w:val="004E2BEC"/>
    <w:rsid w:val="004F5616"/>
    <w:rsid w:val="005149AB"/>
    <w:rsid w:val="00520B1E"/>
    <w:rsid w:val="005243FC"/>
    <w:rsid w:val="00530B16"/>
    <w:rsid w:val="0053731F"/>
    <w:rsid w:val="00547A7C"/>
    <w:rsid w:val="00560CBC"/>
    <w:rsid w:val="005A1220"/>
    <w:rsid w:val="005C7668"/>
    <w:rsid w:val="005D27FE"/>
    <w:rsid w:val="005D6B51"/>
    <w:rsid w:val="00611605"/>
    <w:rsid w:val="006121B9"/>
    <w:rsid w:val="006166BF"/>
    <w:rsid w:val="00670F6B"/>
    <w:rsid w:val="00690EE9"/>
    <w:rsid w:val="0069319C"/>
    <w:rsid w:val="00695869"/>
    <w:rsid w:val="006D5FEE"/>
    <w:rsid w:val="007242D6"/>
    <w:rsid w:val="007B07A5"/>
    <w:rsid w:val="007B0AB7"/>
    <w:rsid w:val="007C136D"/>
    <w:rsid w:val="007C41C7"/>
    <w:rsid w:val="00800780"/>
    <w:rsid w:val="00807732"/>
    <w:rsid w:val="00825B61"/>
    <w:rsid w:val="0083608E"/>
    <w:rsid w:val="008769A1"/>
    <w:rsid w:val="00881E30"/>
    <w:rsid w:val="008B6942"/>
    <w:rsid w:val="008B7469"/>
    <w:rsid w:val="008F213F"/>
    <w:rsid w:val="009014EE"/>
    <w:rsid w:val="009078E9"/>
    <w:rsid w:val="009234FB"/>
    <w:rsid w:val="0092638F"/>
    <w:rsid w:val="009457A7"/>
    <w:rsid w:val="009662DD"/>
    <w:rsid w:val="00966ABF"/>
    <w:rsid w:val="0098242C"/>
    <w:rsid w:val="00992B1D"/>
    <w:rsid w:val="009959F9"/>
    <w:rsid w:val="009A6879"/>
    <w:rsid w:val="009C2D61"/>
    <w:rsid w:val="009E0C00"/>
    <w:rsid w:val="00A05AEF"/>
    <w:rsid w:val="00A23649"/>
    <w:rsid w:val="00A538E2"/>
    <w:rsid w:val="00A539FB"/>
    <w:rsid w:val="00A61722"/>
    <w:rsid w:val="00A84DB8"/>
    <w:rsid w:val="00AA101A"/>
    <w:rsid w:val="00AC068E"/>
    <w:rsid w:val="00AF4E42"/>
    <w:rsid w:val="00B224E2"/>
    <w:rsid w:val="00B4267E"/>
    <w:rsid w:val="00B4619C"/>
    <w:rsid w:val="00B462A3"/>
    <w:rsid w:val="00B466A5"/>
    <w:rsid w:val="00B93BEC"/>
    <w:rsid w:val="00B95809"/>
    <w:rsid w:val="00BD0963"/>
    <w:rsid w:val="00BE1A0D"/>
    <w:rsid w:val="00C00C4E"/>
    <w:rsid w:val="00C2602A"/>
    <w:rsid w:val="00C43C07"/>
    <w:rsid w:val="00C73539"/>
    <w:rsid w:val="00CA04DD"/>
    <w:rsid w:val="00CA25D2"/>
    <w:rsid w:val="00CA57C1"/>
    <w:rsid w:val="00CD5480"/>
    <w:rsid w:val="00CF2377"/>
    <w:rsid w:val="00CF347A"/>
    <w:rsid w:val="00D23136"/>
    <w:rsid w:val="00D46241"/>
    <w:rsid w:val="00D73BDE"/>
    <w:rsid w:val="00D8646E"/>
    <w:rsid w:val="00D969B2"/>
    <w:rsid w:val="00DB0856"/>
    <w:rsid w:val="00DC37C8"/>
    <w:rsid w:val="00DE0BE5"/>
    <w:rsid w:val="00E07257"/>
    <w:rsid w:val="00EA6D21"/>
    <w:rsid w:val="00ED6CCC"/>
    <w:rsid w:val="00EE3CDC"/>
    <w:rsid w:val="00F2087C"/>
    <w:rsid w:val="00F4784D"/>
    <w:rsid w:val="00F841AF"/>
    <w:rsid w:val="00FB4B74"/>
    <w:rsid w:val="00FB4B9C"/>
    <w:rsid w:val="00FD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44DCA0"/>
  <w15:chartTrackingRefBased/>
  <w15:docId w15:val="{025C2B62-9EDE-43AE-99C1-3F5E45020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aliases w:val="Overskrift"/>
    <w:basedOn w:val="Normal"/>
    <w:next w:val="Normal"/>
    <w:qFormat/>
    <w:pPr>
      <w:keepNext/>
      <w:spacing w:before="240" w:after="60"/>
      <w:outlineLvl w:val="0"/>
    </w:pPr>
    <w:rPr>
      <w:rFonts w:ascii="Futura Bk BT" w:hAnsi="Futura Bk BT"/>
      <w:b/>
      <w:kern w:val="28"/>
      <w:sz w:val="36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8"/>
    </w:rPr>
  </w:style>
  <w:style w:type="paragraph" w:styleId="Overskrift4">
    <w:name w:val="heading 4"/>
    <w:basedOn w:val="Normal"/>
    <w:next w:val="Normal"/>
    <w:qFormat/>
    <w:pPr>
      <w:keepNext/>
      <w:widowControl w:val="0"/>
      <w:outlineLvl w:val="3"/>
    </w:pPr>
    <w:rPr>
      <w:rFonts w:ascii="Arial" w:hAnsi="Arial"/>
      <w:b/>
      <w:snapToGrid w:val="0"/>
      <w:sz w:val="22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link w:val="BrdtekstTegn"/>
    <w:rPr>
      <w:rFonts w:ascii="Arial" w:hAnsi="Arial"/>
      <w:b/>
      <w:sz w:val="22"/>
    </w:rPr>
  </w:style>
  <w:style w:type="paragraph" w:styleId="Brdtekst2">
    <w:name w:val="Body Text 2"/>
    <w:basedOn w:val="Normal"/>
    <w:rPr>
      <w:rFonts w:ascii="Arial" w:hAnsi="Arial"/>
      <w:sz w:val="22"/>
    </w:rPr>
  </w:style>
  <w:style w:type="paragraph" w:customStyle="1" w:styleId="Brd">
    <w:name w:val="Brød"/>
    <w:pPr>
      <w:spacing w:line="360" w:lineRule="auto"/>
    </w:pPr>
    <w:rPr>
      <w:rFonts w:ascii="Futura Bk BT" w:hAnsi="Futura Bk BT"/>
      <w:noProof/>
      <w:sz w:val="24"/>
    </w:rPr>
  </w:style>
  <w:style w:type="paragraph" w:customStyle="1" w:styleId="Over">
    <w:name w:val="Over"/>
    <w:basedOn w:val="Overskrift1"/>
    <w:pPr>
      <w:outlineLvl w:val="9"/>
    </w:pPr>
    <w:rPr>
      <w:rFonts w:ascii="AGaramond" w:hAnsi="AGaramond"/>
      <w:b w:val="0"/>
      <w:sz w:val="40"/>
    </w:rPr>
  </w:style>
  <w:style w:type="paragraph" w:styleId="Brdtekst3">
    <w:name w:val="Body Text 3"/>
    <w:basedOn w:val="Normal"/>
    <w:pPr>
      <w:autoSpaceDE w:val="0"/>
      <w:autoSpaceDN w:val="0"/>
      <w:adjustRightInd w:val="0"/>
    </w:pPr>
    <w:rPr>
      <w:rFonts w:ascii="Arial" w:hAnsi="Arial"/>
      <w:b/>
      <w:sz w:val="24"/>
    </w:rPr>
  </w:style>
  <w:style w:type="character" w:styleId="Hyperkobling">
    <w:name w:val="Hyperlink"/>
    <w:uiPriority w:val="99"/>
    <w:rPr>
      <w:color w:val="0000FF"/>
      <w:u w:val="single"/>
    </w:rPr>
  </w:style>
  <w:style w:type="character" w:styleId="Fulgthyperkobling">
    <w:name w:val="FollowedHyperlink"/>
    <w:rPr>
      <w:color w:val="800080"/>
      <w:u w:val="single"/>
    </w:rPr>
  </w:style>
  <w:style w:type="paragraph" w:customStyle="1" w:styleId="Brdtekstnff">
    <w:name w:val="Brødtekst nff"/>
    <w:basedOn w:val="Normal"/>
    <w:rsid w:val="00CF347A"/>
    <w:pPr>
      <w:spacing w:after="120"/>
    </w:pPr>
    <w:rPr>
      <w:rFonts w:ascii="MetaNormal-Roman" w:hAnsi="MetaNormal-Roman"/>
      <w:sz w:val="22"/>
    </w:rPr>
  </w:style>
  <w:style w:type="paragraph" w:styleId="Bobletekst">
    <w:name w:val="Balloon Text"/>
    <w:basedOn w:val="Normal"/>
    <w:semiHidden/>
    <w:rsid w:val="00C260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166BF"/>
    <w:pPr>
      <w:spacing w:before="100" w:beforeAutospacing="1" w:after="100" w:afterAutospacing="1"/>
    </w:pPr>
    <w:rPr>
      <w:sz w:val="24"/>
      <w:szCs w:val="24"/>
    </w:rPr>
  </w:style>
  <w:style w:type="character" w:customStyle="1" w:styleId="BrdtekstTegn">
    <w:name w:val="Brødtekst Tegn"/>
    <w:link w:val="Brdtekst"/>
    <w:rsid w:val="00EE3CDC"/>
    <w:rPr>
      <w:rFonts w:ascii="Arial" w:hAnsi="Arial"/>
      <w:b/>
      <w:sz w:val="22"/>
    </w:rPr>
  </w:style>
  <w:style w:type="paragraph" w:styleId="Listeavsnitt">
    <w:name w:val="List Paragraph"/>
    <w:basedOn w:val="Normal"/>
    <w:uiPriority w:val="34"/>
    <w:qFormat/>
    <w:rsid w:val="00F841A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84BC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84BC1"/>
  </w:style>
  <w:style w:type="character" w:customStyle="1" w:styleId="MerknadstekstTegn">
    <w:name w:val="Merknadstekst Tegn"/>
    <w:basedOn w:val="Standardskriftforavsnitt"/>
    <w:link w:val="Merknadstekst"/>
    <w:uiPriority w:val="99"/>
    <w:rsid w:val="00184BC1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84BC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84BC1"/>
    <w:rPr>
      <w:b/>
      <w:bCs/>
    </w:rPr>
  </w:style>
  <w:style w:type="character" w:styleId="Omtale">
    <w:name w:val="Mention"/>
    <w:basedOn w:val="Standardskriftforavsnitt"/>
    <w:uiPriority w:val="99"/>
    <w:unhideWhenUsed/>
    <w:rsid w:val="005C766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7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86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72501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2" w:space="0" w:color="DCDCDC"/>
                    <w:right w:val="single" w:sz="6" w:space="0" w:color="DCDCDC"/>
                  </w:divBdr>
                  <w:divsChild>
                    <w:div w:id="205326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4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3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63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7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NFOSEKSJONEN\Pressemeldinger\Mal\Mal%20pressemelding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A62805F6E9574285C4670727205E32" ma:contentTypeVersion="18" ma:contentTypeDescription="Opprett et nytt dokument." ma:contentTypeScope="" ma:versionID="7b9acd584df37abd4ddd0ae59c9416c7">
  <xsd:schema xmlns:xsd="http://www.w3.org/2001/XMLSchema" xmlns:xs="http://www.w3.org/2001/XMLSchema" xmlns:p="http://schemas.microsoft.com/office/2006/metadata/properties" xmlns:ns3="df2a5905-dc65-4850-bee4-1d2a0bc7e559" xmlns:ns4="1050269e-bfdc-430e-abf7-bf4f2507ac03" targetNamespace="http://schemas.microsoft.com/office/2006/metadata/properties" ma:root="true" ma:fieldsID="c59057632a3dc2dffcc5b142bb6ec8c6" ns3:_="" ns4:_="">
    <xsd:import namespace="df2a5905-dc65-4850-bee4-1d2a0bc7e559"/>
    <xsd:import namespace="1050269e-bfdc-430e-abf7-bf4f2507ac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a5905-dc65-4850-bee4-1d2a0bc7e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0269e-bfdc-430e-abf7-bf4f2507ac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2a5905-dc65-4850-bee4-1d2a0bc7e559" xsi:nil="true"/>
  </documentManagement>
</p:properties>
</file>

<file path=customXml/itemProps1.xml><?xml version="1.0" encoding="utf-8"?>
<ds:datastoreItem xmlns:ds="http://schemas.openxmlformats.org/officeDocument/2006/customXml" ds:itemID="{C75BA1BE-F501-41C5-B67F-457701312E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CD82E9-1422-424D-B2DE-C2AB86626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2a5905-dc65-4850-bee4-1d2a0bc7e559"/>
    <ds:schemaRef ds:uri="1050269e-bfdc-430e-abf7-bf4f2507ac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909A3C-7BFE-40EB-9FC9-EF865774FA56}">
  <ds:schemaRefs>
    <ds:schemaRef ds:uri="http://schemas.microsoft.com/office/2006/metadata/properties"/>
    <ds:schemaRef ds:uri="http://schemas.microsoft.com/office/infopath/2007/PartnerControls"/>
    <ds:schemaRef ds:uri="df2a5905-dc65-4850-bee4-1d2a0bc7e5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 pressemelding</Template>
  <TotalTime>3</TotalTime>
  <Pages>1</Pages>
  <Words>340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Kort, konkret, oppsummerende tittel</vt:lpstr>
    </vt:vector>
  </TitlesOfParts>
  <Company>NFF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Kort, konkret, oppsummerende tittel</dc:title>
  <dc:subject/>
  <dc:creator>Randi Kiil</dc:creator>
  <cp:keywords/>
  <cp:lastModifiedBy>Randi Kiil</cp:lastModifiedBy>
  <cp:revision>4</cp:revision>
  <cp:lastPrinted>2003-11-06T11:38:00Z</cp:lastPrinted>
  <dcterms:created xsi:type="dcterms:W3CDTF">2026-08-28T12:52:00Z</dcterms:created>
  <dcterms:modified xsi:type="dcterms:W3CDTF">2026-08-28T12:53:00Z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0x0101008EA62805F6E9574285C4670727205E32</vt:lpwstr>
  </property>
  <property fmtid="{D5CDD505-2E9C-101B-9397-08002B2CF9AE}" pid="3" name="_activity">
    <vt:lpwstr/>
  </property>
</Properties>
</file>